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5C935B5" w14:textId="77777777" w:rsidR="00613184" w:rsidRDefault="00613184" w:rsidP="00613184">
      <w:pPr>
        <w:rPr>
          <w:rFonts w:ascii="Cambria" w:hAnsi="Cambria"/>
          <w:b/>
          <w:bCs/>
          <w:sz w:val="20"/>
          <w:szCs w:val="20"/>
          <w:lang w:val="es-ES"/>
        </w:rPr>
      </w:pPr>
    </w:p>
    <w:p w14:paraId="3B2A9A56" w14:textId="77777777" w:rsidR="00613184" w:rsidRDefault="00613184" w:rsidP="00613184">
      <w:pPr>
        <w:rPr>
          <w:rFonts w:ascii="Cambria" w:hAnsi="Cambria"/>
          <w:b/>
          <w:bCs/>
          <w:sz w:val="20"/>
          <w:szCs w:val="20"/>
          <w:lang w:val="es-ES"/>
        </w:rPr>
      </w:pPr>
    </w:p>
    <w:p w14:paraId="194C122D" w14:textId="668746BA" w:rsidR="00262C98" w:rsidRPr="00187C2D" w:rsidRDefault="007233D0" w:rsidP="001719AE">
      <w:pPr>
        <w:pStyle w:val="font8"/>
        <w:spacing w:before="0" w:beforeAutospacing="0" w:after="0" w:afterAutospacing="0"/>
        <w:jc w:val="center"/>
        <w:textAlignment w:val="baseline"/>
        <w:rPr>
          <w:b/>
          <w:bCs/>
          <w:sz w:val="28"/>
          <w:szCs w:val="28"/>
          <w:bdr w:val="none" w:sz="0" w:space="0" w:color="auto" w:frame="1"/>
        </w:rPr>
      </w:pPr>
      <w:r w:rsidRPr="00187C2D">
        <w:rPr>
          <w:b/>
          <w:bCs/>
          <w:sz w:val="28"/>
          <w:szCs w:val="28"/>
          <w:bdr w:val="none" w:sz="0" w:space="0" w:color="auto" w:frame="1"/>
        </w:rPr>
        <w:t>Exposición</w:t>
      </w:r>
      <w:r w:rsidR="00262C98" w:rsidRPr="00187C2D">
        <w:rPr>
          <w:b/>
          <w:bCs/>
          <w:sz w:val="28"/>
          <w:szCs w:val="28"/>
          <w:bdr w:val="none" w:sz="0" w:space="0" w:color="auto" w:frame="1"/>
        </w:rPr>
        <w:t xml:space="preserve"> de Trabajos Científicos</w:t>
      </w:r>
    </w:p>
    <w:p w14:paraId="48D5B9E7" w14:textId="77777777" w:rsidR="00262C98" w:rsidRPr="00187C2D" w:rsidRDefault="00262C98" w:rsidP="001719AE">
      <w:pPr>
        <w:pStyle w:val="font8"/>
        <w:spacing w:before="0" w:beforeAutospacing="0" w:after="0" w:afterAutospacing="0"/>
        <w:jc w:val="center"/>
        <w:textAlignment w:val="baseline"/>
        <w:rPr>
          <w:sz w:val="28"/>
          <w:szCs w:val="28"/>
        </w:rPr>
      </w:pPr>
      <w:r w:rsidRPr="00187C2D">
        <w:rPr>
          <w:b/>
          <w:bCs/>
          <w:i/>
          <w:iCs/>
          <w:sz w:val="28"/>
          <w:szCs w:val="28"/>
          <w:bdr w:val="none" w:sz="0" w:space="0" w:color="auto" w:frame="1"/>
        </w:rPr>
        <w:t>Consideraciones Generales</w:t>
      </w:r>
    </w:p>
    <w:p w14:paraId="4A49BEBD" w14:textId="77777777" w:rsidR="00262C98" w:rsidRDefault="00262C98" w:rsidP="00262C98">
      <w:pPr>
        <w:pStyle w:val="font8"/>
        <w:spacing w:before="0" w:beforeAutospacing="0" w:after="0" w:afterAutospacing="0"/>
        <w:textAlignment w:val="baseline"/>
        <w:rPr>
          <w:sz w:val="23"/>
          <w:szCs w:val="23"/>
        </w:rPr>
      </w:pPr>
      <w:r>
        <w:rPr>
          <w:rStyle w:val="wixguard"/>
          <w:sz w:val="23"/>
          <w:szCs w:val="23"/>
          <w:bdr w:val="none" w:sz="0" w:space="0" w:color="auto" w:frame="1"/>
        </w:rPr>
        <w:t>​</w:t>
      </w:r>
      <w:r>
        <w:rPr>
          <w:sz w:val="23"/>
          <w:szCs w:val="23"/>
        </w:rPr>
        <w:t>​</w:t>
      </w:r>
    </w:p>
    <w:p w14:paraId="0A27411D" w14:textId="0CF90DCE" w:rsidR="00262C98" w:rsidRPr="006C098C" w:rsidRDefault="00262C98" w:rsidP="00262C98">
      <w:pPr>
        <w:pStyle w:val="font8"/>
        <w:spacing w:before="0" w:beforeAutospacing="0" w:after="120" w:afterAutospacing="0"/>
        <w:jc w:val="both"/>
        <w:textAlignment w:val="baseline"/>
        <w:rPr>
          <w:sz w:val="20"/>
          <w:szCs w:val="20"/>
        </w:rPr>
      </w:pPr>
      <w:r w:rsidRPr="006C098C">
        <w:rPr>
          <w:sz w:val="20"/>
          <w:szCs w:val="20"/>
        </w:rPr>
        <w:t>Una vez aprobado el trabajo (tema libre o poster) por el comité científico del congreso, el autor (autores) deberán preparar su presentación con una duración máxima de 10 minutos, el cual será expuesto en la sala correspondiente (se notificara del particular) y evaluado por un comité de expertos nacionales e internacionales.</w:t>
      </w:r>
    </w:p>
    <w:p w14:paraId="1EF9B0F5" w14:textId="6A6ADFA4" w:rsidR="00262C98" w:rsidRPr="006C098C" w:rsidRDefault="00262C98" w:rsidP="00262C98">
      <w:pPr>
        <w:pStyle w:val="font8"/>
        <w:spacing w:before="0" w:beforeAutospacing="0" w:after="120" w:afterAutospacing="0"/>
        <w:jc w:val="both"/>
        <w:textAlignment w:val="baseline"/>
        <w:rPr>
          <w:sz w:val="20"/>
          <w:szCs w:val="20"/>
        </w:rPr>
      </w:pPr>
      <w:r w:rsidRPr="006C098C">
        <w:rPr>
          <w:sz w:val="20"/>
          <w:szCs w:val="20"/>
        </w:rPr>
        <w:t xml:space="preserve">La notificación de aprobación </w:t>
      </w:r>
      <w:r w:rsidR="006B3B8B" w:rsidRPr="006C098C">
        <w:rPr>
          <w:sz w:val="20"/>
          <w:szCs w:val="20"/>
        </w:rPr>
        <w:t xml:space="preserve">sin modificaciones, con modificaciones o rechazo </w:t>
      </w:r>
      <w:r w:rsidRPr="006C098C">
        <w:rPr>
          <w:sz w:val="20"/>
          <w:szCs w:val="20"/>
        </w:rPr>
        <w:t>del trabajo de investigación (tema libre o poster) se realizará al e-mail del autor correspondiente</w:t>
      </w:r>
      <w:r w:rsidR="00C44CB3" w:rsidRPr="00C44CB3">
        <w:rPr>
          <w:b/>
          <w:bCs/>
          <w:sz w:val="20"/>
          <w:szCs w:val="20"/>
        </w:rPr>
        <w:t xml:space="preserve">. </w:t>
      </w:r>
      <w:r w:rsidR="006B3B8B" w:rsidRPr="006C098C">
        <w:rPr>
          <w:sz w:val="20"/>
          <w:szCs w:val="20"/>
        </w:rPr>
        <w:t xml:space="preserve">Los trabajos que deben ser modificados podrán ser enviados para su aprobación final hasta el día </w:t>
      </w:r>
      <w:r w:rsidR="006B3B8B" w:rsidRPr="006C098C">
        <w:rPr>
          <w:b/>
          <w:bCs/>
          <w:sz w:val="20"/>
          <w:szCs w:val="20"/>
          <w:u w:val="single"/>
        </w:rPr>
        <w:t xml:space="preserve">viernes </w:t>
      </w:r>
      <w:r w:rsidR="00AE169A">
        <w:rPr>
          <w:b/>
          <w:bCs/>
          <w:sz w:val="20"/>
          <w:szCs w:val="20"/>
          <w:u w:val="single"/>
        </w:rPr>
        <w:t>21 de octubre</w:t>
      </w:r>
      <w:r w:rsidR="006B3B8B" w:rsidRPr="006C098C">
        <w:rPr>
          <w:b/>
          <w:bCs/>
          <w:sz w:val="20"/>
          <w:szCs w:val="20"/>
          <w:u w:val="single"/>
        </w:rPr>
        <w:t xml:space="preserve"> </w:t>
      </w:r>
      <w:proofErr w:type="spellStart"/>
      <w:r w:rsidR="006B3B8B" w:rsidRPr="006C098C">
        <w:rPr>
          <w:b/>
          <w:bCs/>
          <w:sz w:val="20"/>
          <w:szCs w:val="20"/>
          <w:u w:val="single"/>
        </w:rPr>
        <w:t>de</w:t>
      </w:r>
      <w:proofErr w:type="spellEnd"/>
      <w:r w:rsidR="006B3B8B" w:rsidRPr="006C098C">
        <w:rPr>
          <w:b/>
          <w:bCs/>
          <w:sz w:val="20"/>
          <w:szCs w:val="20"/>
          <w:u w:val="single"/>
        </w:rPr>
        <w:t xml:space="preserve"> 2022.</w:t>
      </w:r>
    </w:p>
    <w:p w14:paraId="6C065C0D" w14:textId="3063D6EA" w:rsidR="00262C98" w:rsidRPr="006C098C" w:rsidRDefault="00262C98" w:rsidP="00262C98">
      <w:pPr>
        <w:pStyle w:val="font8"/>
        <w:spacing w:before="0" w:beforeAutospacing="0" w:after="120" w:afterAutospacing="0"/>
        <w:jc w:val="both"/>
        <w:textAlignment w:val="baseline"/>
        <w:rPr>
          <w:rStyle w:val="color15"/>
          <w:sz w:val="20"/>
          <w:szCs w:val="20"/>
          <w:bdr w:val="none" w:sz="0" w:space="0" w:color="auto" w:frame="1"/>
        </w:rPr>
      </w:pPr>
      <w:r w:rsidRPr="006C098C">
        <w:rPr>
          <w:sz w:val="20"/>
          <w:szCs w:val="20"/>
        </w:rPr>
        <w:t xml:space="preserve">La presentación del trabajo aprobado se realizará en forma presencial en una de las salas del Hotel Hilton Colón, acondicionadas para el efecto. </w:t>
      </w:r>
    </w:p>
    <w:p w14:paraId="4B064FA4" w14:textId="106D100A" w:rsidR="00262C98" w:rsidRPr="006C098C" w:rsidRDefault="00262C98" w:rsidP="00262C98">
      <w:pPr>
        <w:pStyle w:val="font8"/>
        <w:spacing w:before="0" w:beforeAutospacing="0" w:after="120" w:afterAutospacing="0"/>
        <w:jc w:val="both"/>
        <w:textAlignment w:val="baseline"/>
        <w:rPr>
          <w:sz w:val="20"/>
          <w:szCs w:val="20"/>
        </w:rPr>
      </w:pPr>
      <w:r w:rsidRPr="006C098C">
        <w:rPr>
          <w:rStyle w:val="color15"/>
          <w:sz w:val="20"/>
          <w:szCs w:val="20"/>
          <w:bdr w:val="none" w:sz="0" w:space="0" w:color="auto" w:frame="1"/>
        </w:rPr>
        <w:t xml:space="preserve">Se notificará con la debida anticipación al autor correspondiente la sala de exhibición del </w:t>
      </w:r>
      <w:r w:rsidR="00081C35">
        <w:rPr>
          <w:rStyle w:val="color15"/>
          <w:sz w:val="20"/>
          <w:szCs w:val="20"/>
          <w:bdr w:val="none" w:sz="0" w:space="0" w:color="auto" w:frame="1"/>
        </w:rPr>
        <w:t>trabajo</w:t>
      </w:r>
      <w:r w:rsidRPr="006C098C">
        <w:rPr>
          <w:rStyle w:val="color15"/>
          <w:sz w:val="20"/>
          <w:szCs w:val="20"/>
          <w:bdr w:val="none" w:sz="0" w:space="0" w:color="auto" w:frame="1"/>
        </w:rPr>
        <w:t xml:space="preserve"> así como la fecha y horario correspondientes, además se publicará esta información en la página web del congreso: </w:t>
      </w:r>
      <w:hyperlink r:id="rId8" w:history="1">
        <w:r w:rsidRPr="006C098C">
          <w:rPr>
            <w:rStyle w:val="Hipervnculo"/>
            <w:sz w:val="20"/>
            <w:szCs w:val="20"/>
            <w:bdr w:val="none" w:sz="0" w:space="0" w:color="auto" w:frame="1"/>
          </w:rPr>
          <w:t>www.secim-ec.org</w:t>
        </w:r>
      </w:hyperlink>
      <w:r w:rsidRPr="006C098C">
        <w:rPr>
          <w:rStyle w:val="color15"/>
          <w:sz w:val="20"/>
          <w:szCs w:val="20"/>
          <w:bdr w:val="none" w:sz="0" w:space="0" w:color="auto" w:frame="1"/>
        </w:rPr>
        <w:t xml:space="preserve"> </w:t>
      </w:r>
    </w:p>
    <w:p w14:paraId="4C2A163A" w14:textId="77777777" w:rsidR="00262C98" w:rsidRPr="00187C2D" w:rsidRDefault="00262C98" w:rsidP="00262C98">
      <w:pPr>
        <w:pStyle w:val="font8"/>
        <w:spacing w:before="0" w:beforeAutospacing="0" w:after="0" w:afterAutospacing="0"/>
        <w:textAlignment w:val="baseline"/>
        <w:rPr>
          <w:sz w:val="22"/>
          <w:szCs w:val="22"/>
        </w:rPr>
      </w:pPr>
      <w:r w:rsidRPr="00187C2D">
        <w:rPr>
          <w:rStyle w:val="wixguard"/>
          <w:sz w:val="22"/>
          <w:szCs w:val="22"/>
          <w:bdr w:val="none" w:sz="0" w:space="0" w:color="auto" w:frame="1"/>
        </w:rPr>
        <w:t>​</w:t>
      </w:r>
      <w:r w:rsidRPr="00187C2D">
        <w:rPr>
          <w:sz w:val="22"/>
          <w:szCs w:val="22"/>
        </w:rPr>
        <w:t>​</w:t>
      </w:r>
    </w:p>
    <w:p w14:paraId="6E43BEC1" w14:textId="2B6D77CB" w:rsidR="00262C98" w:rsidRPr="006C098C" w:rsidRDefault="00262C98" w:rsidP="00262C98">
      <w:pPr>
        <w:pStyle w:val="font8"/>
        <w:spacing w:before="0" w:beforeAutospacing="0" w:after="0" w:afterAutospacing="0"/>
        <w:textAlignment w:val="baseline"/>
        <w:rPr>
          <w:sz w:val="26"/>
          <w:szCs w:val="26"/>
        </w:rPr>
      </w:pPr>
      <w:r w:rsidRPr="00187C2D">
        <w:rPr>
          <w:rStyle w:val="wixguard"/>
          <w:sz w:val="22"/>
          <w:szCs w:val="22"/>
          <w:bdr w:val="none" w:sz="0" w:space="0" w:color="auto" w:frame="1"/>
        </w:rPr>
        <w:t>​</w:t>
      </w:r>
      <w:r w:rsidRPr="006C098C">
        <w:rPr>
          <w:b/>
          <w:bCs/>
          <w:sz w:val="26"/>
          <w:szCs w:val="26"/>
          <w:u w:val="single"/>
          <w:bdr w:val="none" w:sz="0" w:space="0" w:color="auto" w:frame="1"/>
        </w:rPr>
        <w:t>Características de la Presentación como tema libre o poster</w:t>
      </w:r>
      <w:r w:rsidR="00A05DB3" w:rsidRPr="006C098C">
        <w:rPr>
          <w:b/>
          <w:bCs/>
          <w:sz w:val="26"/>
          <w:szCs w:val="26"/>
          <w:u w:val="single"/>
          <w:bdr w:val="none" w:sz="0" w:space="0" w:color="auto" w:frame="1"/>
        </w:rPr>
        <w:t xml:space="preserve"> oral</w:t>
      </w:r>
      <w:r w:rsidRPr="006C098C">
        <w:rPr>
          <w:b/>
          <w:bCs/>
          <w:sz w:val="26"/>
          <w:szCs w:val="26"/>
          <w:u w:val="single"/>
          <w:bdr w:val="none" w:sz="0" w:space="0" w:color="auto" w:frame="1"/>
        </w:rPr>
        <w:t>:</w:t>
      </w:r>
    </w:p>
    <w:p w14:paraId="37F9DA1D" w14:textId="77777777" w:rsidR="00262C98" w:rsidRPr="00187C2D" w:rsidRDefault="00262C98" w:rsidP="00262C98">
      <w:pPr>
        <w:pStyle w:val="font8"/>
        <w:spacing w:before="0" w:beforeAutospacing="0" w:after="0" w:afterAutospacing="0"/>
        <w:textAlignment w:val="baseline"/>
        <w:rPr>
          <w:sz w:val="22"/>
          <w:szCs w:val="22"/>
        </w:rPr>
      </w:pPr>
      <w:r w:rsidRPr="00187C2D">
        <w:rPr>
          <w:rStyle w:val="wixguard"/>
          <w:sz w:val="22"/>
          <w:szCs w:val="22"/>
          <w:bdr w:val="none" w:sz="0" w:space="0" w:color="auto" w:frame="1"/>
        </w:rPr>
        <w:t>​</w:t>
      </w:r>
    </w:p>
    <w:p w14:paraId="073168E0" w14:textId="0DC46968" w:rsidR="00262C98" w:rsidRPr="006C098C" w:rsidRDefault="00262C98" w:rsidP="00262C98">
      <w:pPr>
        <w:pStyle w:val="font8"/>
        <w:numPr>
          <w:ilvl w:val="0"/>
          <w:numId w:val="5"/>
        </w:numPr>
        <w:spacing w:before="0" w:beforeAutospacing="0" w:after="0" w:afterAutospacing="0"/>
        <w:jc w:val="both"/>
        <w:textAlignment w:val="baseline"/>
        <w:rPr>
          <w:b/>
          <w:bCs/>
          <w:sz w:val="20"/>
          <w:szCs w:val="20"/>
        </w:rPr>
      </w:pPr>
      <w:r w:rsidRPr="006C098C">
        <w:rPr>
          <w:sz w:val="20"/>
          <w:szCs w:val="20"/>
        </w:rPr>
        <w:t xml:space="preserve">La exposición </w:t>
      </w:r>
      <w:r w:rsidR="00F850CE" w:rsidRPr="006C098C">
        <w:rPr>
          <w:sz w:val="20"/>
          <w:szCs w:val="20"/>
        </w:rPr>
        <w:t xml:space="preserve">deberá realizarse en forma presencial por uno de los autores del trabajo que necesariamente debe estar inscrito en el </w:t>
      </w:r>
      <w:r w:rsidR="00F850CE" w:rsidRPr="006C098C">
        <w:rPr>
          <w:b/>
          <w:bCs/>
          <w:sz w:val="20"/>
          <w:szCs w:val="20"/>
        </w:rPr>
        <w:t>XX CONGRESO PANAMERICANO DE ANATOMÍA.</w:t>
      </w:r>
    </w:p>
    <w:p w14:paraId="0ED80DB1" w14:textId="77777777" w:rsidR="00262C98" w:rsidRPr="006C098C" w:rsidRDefault="00262C98" w:rsidP="00262C98">
      <w:pPr>
        <w:pStyle w:val="font8"/>
        <w:numPr>
          <w:ilvl w:val="0"/>
          <w:numId w:val="5"/>
        </w:numPr>
        <w:spacing w:before="0" w:beforeAutospacing="0" w:after="0" w:afterAutospacing="0"/>
        <w:jc w:val="both"/>
        <w:textAlignment w:val="baseline"/>
        <w:rPr>
          <w:sz w:val="20"/>
          <w:szCs w:val="20"/>
        </w:rPr>
      </w:pPr>
      <w:r w:rsidRPr="006C098C">
        <w:rPr>
          <w:sz w:val="20"/>
          <w:szCs w:val="20"/>
        </w:rPr>
        <w:t>El equipo de apoyo le notificará sobre la sala a la cual le corresponde ingresar, la hora y demás instrucciones para su presentación.</w:t>
      </w:r>
    </w:p>
    <w:p w14:paraId="1191FDA5" w14:textId="152E3DF9" w:rsidR="00262C98" w:rsidRPr="006C098C" w:rsidRDefault="00262C98" w:rsidP="00262C98">
      <w:pPr>
        <w:pStyle w:val="font8"/>
        <w:numPr>
          <w:ilvl w:val="0"/>
          <w:numId w:val="5"/>
        </w:numPr>
        <w:spacing w:before="0" w:beforeAutospacing="0" w:after="0" w:afterAutospacing="0"/>
        <w:jc w:val="both"/>
        <w:textAlignment w:val="baseline"/>
        <w:rPr>
          <w:sz w:val="20"/>
          <w:szCs w:val="20"/>
        </w:rPr>
      </w:pPr>
      <w:r w:rsidRPr="006C098C">
        <w:rPr>
          <w:sz w:val="20"/>
          <w:szCs w:val="20"/>
        </w:rPr>
        <w:t xml:space="preserve">La presentación </w:t>
      </w:r>
      <w:r w:rsidR="001835A5" w:rsidRPr="006C098C">
        <w:rPr>
          <w:sz w:val="20"/>
          <w:szCs w:val="20"/>
        </w:rPr>
        <w:t>será oral y en</w:t>
      </w:r>
      <w:r w:rsidRPr="006C098C">
        <w:rPr>
          <w:sz w:val="20"/>
          <w:szCs w:val="20"/>
        </w:rPr>
        <w:t xml:space="preserve"> </w:t>
      </w:r>
      <w:r w:rsidR="00F850CE" w:rsidRPr="006C098C">
        <w:rPr>
          <w:sz w:val="20"/>
          <w:szCs w:val="20"/>
        </w:rPr>
        <w:t xml:space="preserve">poster cuyas dimensiones deben ser: </w:t>
      </w:r>
      <w:r w:rsidR="001835A5" w:rsidRPr="006C098C">
        <w:rPr>
          <w:sz w:val="20"/>
          <w:szCs w:val="20"/>
        </w:rPr>
        <w:t xml:space="preserve">120 cm de alto por </w:t>
      </w:r>
      <w:r w:rsidR="00C14E30">
        <w:rPr>
          <w:sz w:val="20"/>
          <w:szCs w:val="20"/>
        </w:rPr>
        <w:t>9</w:t>
      </w:r>
      <w:r w:rsidR="001835A5" w:rsidRPr="006C098C">
        <w:rPr>
          <w:sz w:val="20"/>
          <w:szCs w:val="20"/>
        </w:rPr>
        <w:t>0 cm de ancho</w:t>
      </w:r>
      <w:r w:rsidR="00575BA2" w:rsidRPr="006C098C">
        <w:rPr>
          <w:sz w:val="20"/>
          <w:szCs w:val="20"/>
        </w:rPr>
        <w:t>;</w:t>
      </w:r>
      <w:r w:rsidRPr="006C098C">
        <w:rPr>
          <w:sz w:val="20"/>
          <w:szCs w:val="20"/>
        </w:rPr>
        <w:t xml:space="preserve"> el formato y características de diseño son decididas por los autores</w:t>
      </w:r>
      <w:r w:rsidR="00613E38" w:rsidRPr="006C098C">
        <w:rPr>
          <w:sz w:val="20"/>
          <w:szCs w:val="20"/>
        </w:rPr>
        <w:t>, sin embargo se recomienda que sea dividido por sectores para una mejor visualización.</w:t>
      </w:r>
      <w:r w:rsidR="00DA5872" w:rsidRPr="006C098C">
        <w:rPr>
          <w:sz w:val="20"/>
          <w:szCs w:val="20"/>
        </w:rPr>
        <w:t xml:space="preserve"> (Usted podrá enviar su poster en formato </w:t>
      </w:r>
      <w:proofErr w:type="spellStart"/>
      <w:r w:rsidR="00DA5872" w:rsidRPr="006C098C">
        <w:rPr>
          <w:sz w:val="20"/>
          <w:szCs w:val="20"/>
        </w:rPr>
        <w:t>pdf</w:t>
      </w:r>
      <w:proofErr w:type="spellEnd"/>
      <w:r w:rsidR="00DA5872" w:rsidRPr="006C098C">
        <w:rPr>
          <w:sz w:val="20"/>
          <w:szCs w:val="20"/>
        </w:rPr>
        <w:t xml:space="preserve"> o </w:t>
      </w:r>
      <w:proofErr w:type="spellStart"/>
      <w:r w:rsidR="00DA5872" w:rsidRPr="006C098C">
        <w:rPr>
          <w:sz w:val="20"/>
          <w:szCs w:val="20"/>
        </w:rPr>
        <w:t>jpg</w:t>
      </w:r>
      <w:proofErr w:type="spellEnd"/>
      <w:r w:rsidR="00DA5872" w:rsidRPr="006C098C">
        <w:rPr>
          <w:sz w:val="20"/>
          <w:szCs w:val="20"/>
        </w:rPr>
        <w:t xml:space="preserve"> al correo </w:t>
      </w:r>
      <w:hyperlink r:id="rId9" w:history="1">
        <w:r w:rsidR="00DA5872" w:rsidRPr="006C098C">
          <w:rPr>
            <w:rStyle w:val="Hipervnculo"/>
            <w:sz w:val="20"/>
            <w:szCs w:val="20"/>
          </w:rPr>
          <w:t>xxcongresoapatrabajos@gmail.com</w:t>
        </w:r>
      </w:hyperlink>
      <w:r w:rsidR="00DA5872" w:rsidRPr="006C098C">
        <w:rPr>
          <w:sz w:val="20"/>
          <w:szCs w:val="20"/>
        </w:rPr>
        <w:t xml:space="preserve"> para </w:t>
      </w:r>
      <w:r w:rsidR="006C098C" w:rsidRPr="006C098C">
        <w:rPr>
          <w:sz w:val="20"/>
          <w:szCs w:val="20"/>
        </w:rPr>
        <w:t>que nuestro personal de apoyo logístico lo imprima y tenga listo para ser exhibido y expuesto, hasta el 18 de noviembre de 2022)</w:t>
      </w:r>
    </w:p>
    <w:p w14:paraId="28BC5B37" w14:textId="7AA3CDE0" w:rsidR="00262C98" w:rsidRPr="006C098C" w:rsidRDefault="00613E38" w:rsidP="00262C98">
      <w:pPr>
        <w:pStyle w:val="font8"/>
        <w:numPr>
          <w:ilvl w:val="0"/>
          <w:numId w:val="5"/>
        </w:numPr>
        <w:spacing w:before="0" w:beforeAutospacing="0" w:after="0" w:afterAutospacing="0"/>
        <w:jc w:val="both"/>
        <w:textAlignment w:val="baseline"/>
        <w:rPr>
          <w:sz w:val="20"/>
          <w:szCs w:val="20"/>
        </w:rPr>
      </w:pPr>
      <w:r w:rsidRPr="006C098C">
        <w:rPr>
          <w:sz w:val="20"/>
          <w:szCs w:val="20"/>
        </w:rPr>
        <w:t>En la parte superior, d</w:t>
      </w:r>
      <w:r w:rsidR="00262C98" w:rsidRPr="006C098C">
        <w:rPr>
          <w:sz w:val="20"/>
          <w:szCs w:val="20"/>
        </w:rPr>
        <w:t xml:space="preserve">ebe tener una </w:t>
      </w:r>
      <w:r w:rsidRPr="006C098C">
        <w:rPr>
          <w:sz w:val="20"/>
          <w:szCs w:val="20"/>
        </w:rPr>
        <w:t>leyenda</w:t>
      </w:r>
      <w:r w:rsidR="00262C98" w:rsidRPr="006C098C">
        <w:rPr>
          <w:sz w:val="20"/>
          <w:szCs w:val="20"/>
        </w:rPr>
        <w:t xml:space="preserve"> con </w:t>
      </w:r>
      <w:r w:rsidRPr="006C098C">
        <w:rPr>
          <w:sz w:val="20"/>
          <w:szCs w:val="20"/>
        </w:rPr>
        <w:t xml:space="preserve">el </w:t>
      </w:r>
      <w:r w:rsidR="00262C98" w:rsidRPr="006C098C">
        <w:rPr>
          <w:sz w:val="20"/>
          <w:szCs w:val="20"/>
        </w:rPr>
        <w:t>logo del congreso (será enviad</w:t>
      </w:r>
      <w:r w:rsidRPr="006C098C">
        <w:rPr>
          <w:sz w:val="20"/>
          <w:szCs w:val="20"/>
        </w:rPr>
        <w:t>o</w:t>
      </w:r>
      <w:r w:rsidR="00262C98" w:rsidRPr="006C098C">
        <w:rPr>
          <w:sz w:val="20"/>
          <w:szCs w:val="20"/>
        </w:rPr>
        <w:t xml:space="preserve"> por correo)</w:t>
      </w:r>
      <w:r w:rsidRPr="006C098C">
        <w:rPr>
          <w:sz w:val="20"/>
          <w:szCs w:val="20"/>
        </w:rPr>
        <w:t xml:space="preserve"> y el logo de la Institución que representa;</w:t>
      </w:r>
      <w:r w:rsidR="00262C98" w:rsidRPr="006C098C">
        <w:rPr>
          <w:sz w:val="20"/>
          <w:szCs w:val="20"/>
        </w:rPr>
        <w:t xml:space="preserve"> el título del trabajo en español e inglés</w:t>
      </w:r>
      <w:r w:rsidRPr="006C098C">
        <w:rPr>
          <w:sz w:val="20"/>
          <w:szCs w:val="20"/>
        </w:rPr>
        <w:t xml:space="preserve"> en letra Helvética Bold tamaño 45 a 50;</w:t>
      </w:r>
      <w:r w:rsidR="00262C98" w:rsidRPr="006C098C">
        <w:rPr>
          <w:sz w:val="20"/>
          <w:szCs w:val="20"/>
        </w:rPr>
        <w:t xml:space="preserve"> seguido de los autores (máximo 6) </w:t>
      </w:r>
      <w:r w:rsidRPr="006C098C">
        <w:rPr>
          <w:sz w:val="20"/>
          <w:szCs w:val="20"/>
        </w:rPr>
        <w:t xml:space="preserve">con letra arial tamaño 30 a 35, debajo de ellos, las filiaciones correspondientes en letra arial tamaño </w:t>
      </w:r>
      <w:r w:rsidR="001719AE" w:rsidRPr="006C098C">
        <w:rPr>
          <w:sz w:val="20"/>
          <w:szCs w:val="20"/>
        </w:rPr>
        <w:t>20 a 25.</w:t>
      </w:r>
    </w:p>
    <w:p w14:paraId="5D041044" w14:textId="7278DF4D" w:rsidR="00262C98" w:rsidRPr="006C098C" w:rsidRDefault="00262C98" w:rsidP="00262C98">
      <w:pPr>
        <w:pStyle w:val="font8"/>
        <w:numPr>
          <w:ilvl w:val="0"/>
          <w:numId w:val="5"/>
        </w:numPr>
        <w:spacing w:before="0" w:beforeAutospacing="0" w:after="0" w:afterAutospacing="0"/>
        <w:jc w:val="both"/>
        <w:textAlignment w:val="baseline"/>
        <w:rPr>
          <w:sz w:val="20"/>
          <w:szCs w:val="20"/>
        </w:rPr>
      </w:pPr>
      <w:r w:rsidRPr="006C098C">
        <w:rPr>
          <w:sz w:val="20"/>
          <w:szCs w:val="20"/>
        </w:rPr>
        <w:t>Deberán incluir los siguientes apartados bien diferenciados</w:t>
      </w:r>
      <w:r w:rsidR="001719AE" w:rsidRPr="006C098C">
        <w:rPr>
          <w:sz w:val="20"/>
          <w:szCs w:val="20"/>
        </w:rPr>
        <w:t xml:space="preserve"> (encuadrados con letra arial tamaño 45 a 50)</w:t>
      </w:r>
      <w:r w:rsidRPr="006C098C">
        <w:rPr>
          <w:sz w:val="20"/>
          <w:szCs w:val="20"/>
        </w:rPr>
        <w:t>:</w:t>
      </w:r>
    </w:p>
    <w:p w14:paraId="7FF0DEE2" w14:textId="5F3D97E4" w:rsidR="00262C98" w:rsidRPr="006C098C" w:rsidRDefault="00262C98" w:rsidP="00262C98">
      <w:pPr>
        <w:pStyle w:val="font8"/>
        <w:numPr>
          <w:ilvl w:val="1"/>
          <w:numId w:val="5"/>
        </w:numPr>
        <w:spacing w:before="0" w:beforeAutospacing="0" w:after="0" w:afterAutospacing="0"/>
        <w:jc w:val="both"/>
        <w:textAlignment w:val="baseline"/>
        <w:rPr>
          <w:sz w:val="20"/>
          <w:szCs w:val="20"/>
        </w:rPr>
      </w:pPr>
      <w:r w:rsidRPr="006C098C">
        <w:rPr>
          <w:sz w:val="20"/>
          <w:szCs w:val="20"/>
        </w:rPr>
        <w:t xml:space="preserve">Introducción, Material y Método (o </w:t>
      </w:r>
      <w:r w:rsidR="001719AE" w:rsidRPr="006C098C">
        <w:rPr>
          <w:sz w:val="20"/>
          <w:szCs w:val="20"/>
        </w:rPr>
        <w:t>descripción</w:t>
      </w:r>
      <w:r w:rsidRPr="006C098C">
        <w:rPr>
          <w:sz w:val="20"/>
          <w:szCs w:val="20"/>
        </w:rPr>
        <w:t xml:space="preserve"> del caso, para las investigaciones de este tipo), Resultados, Discusión, Conclusiones,</w:t>
      </w:r>
      <w:r w:rsidR="001719AE" w:rsidRPr="006C098C">
        <w:rPr>
          <w:sz w:val="20"/>
          <w:szCs w:val="20"/>
        </w:rPr>
        <w:t xml:space="preserve"> con letra arial tamaño 30 a 35;</w:t>
      </w:r>
      <w:r w:rsidRPr="006C098C">
        <w:rPr>
          <w:sz w:val="20"/>
          <w:szCs w:val="20"/>
        </w:rPr>
        <w:t xml:space="preserve"> </w:t>
      </w:r>
      <w:r w:rsidR="001719AE" w:rsidRPr="006C098C">
        <w:rPr>
          <w:sz w:val="20"/>
          <w:szCs w:val="20"/>
        </w:rPr>
        <w:t xml:space="preserve">las </w:t>
      </w:r>
      <w:r w:rsidRPr="006C098C">
        <w:rPr>
          <w:sz w:val="20"/>
          <w:szCs w:val="20"/>
        </w:rPr>
        <w:t>Referencias bibliográficas (formato Vancouver)</w:t>
      </w:r>
      <w:r w:rsidR="001719AE" w:rsidRPr="006C098C">
        <w:rPr>
          <w:sz w:val="20"/>
          <w:szCs w:val="20"/>
        </w:rPr>
        <w:t xml:space="preserve"> deberán ser arial tamaño 18 a 20.</w:t>
      </w:r>
    </w:p>
    <w:p w14:paraId="56A390AA" w14:textId="77777777" w:rsidR="00262C98" w:rsidRPr="006C098C" w:rsidRDefault="00262C98" w:rsidP="00262C98">
      <w:pPr>
        <w:pStyle w:val="font8"/>
        <w:numPr>
          <w:ilvl w:val="0"/>
          <w:numId w:val="5"/>
        </w:numPr>
        <w:spacing w:before="0" w:beforeAutospacing="0" w:after="0" w:afterAutospacing="0"/>
        <w:jc w:val="both"/>
        <w:textAlignment w:val="baseline"/>
        <w:rPr>
          <w:sz w:val="20"/>
          <w:szCs w:val="20"/>
        </w:rPr>
      </w:pPr>
      <w:r w:rsidRPr="006C098C">
        <w:rPr>
          <w:sz w:val="20"/>
          <w:szCs w:val="20"/>
        </w:rPr>
        <w:t>Podrá incluir figuras, tablas, videos, y cualquier otro recurso.</w:t>
      </w:r>
    </w:p>
    <w:p w14:paraId="5BF1C0AB" w14:textId="7ECC767C" w:rsidR="00262C98" w:rsidRPr="006C098C" w:rsidRDefault="00262C98" w:rsidP="00262C98">
      <w:pPr>
        <w:pStyle w:val="font8"/>
        <w:numPr>
          <w:ilvl w:val="0"/>
          <w:numId w:val="5"/>
        </w:numPr>
        <w:spacing w:before="0" w:beforeAutospacing="0" w:after="0" w:afterAutospacing="0"/>
        <w:jc w:val="both"/>
        <w:textAlignment w:val="baseline"/>
        <w:rPr>
          <w:sz w:val="20"/>
          <w:szCs w:val="20"/>
        </w:rPr>
      </w:pPr>
      <w:r w:rsidRPr="006C098C">
        <w:rPr>
          <w:sz w:val="20"/>
          <w:szCs w:val="20"/>
        </w:rPr>
        <w:t xml:space="preserve">El tiempo máximo de duración de la </w:t>
      </w:r>
      <w:r w:rsidR="001719AE" w:rsidRPr="006C098C">
        <w:rPr>
          <w:sz w:val="20"/>
          <w:szCs w:val="20"/>
        </w:rPr>
        <w:t>exposición frente al jurado</w:t>
      </w:r>
      <w:r w:rsidRPr="006C098C">
        <w:rPr>
          <w:sz w:val="20"/>
          <w:szCs w:val="20"/>
        </w:rPr>
        <w:t xml:space="preserve"> será de </w:t>
      </w:r>
      <w:r w:rsidR="001719AE" w:rsidRPr="006C098C">
        <w:rPr>
          <w:sz w:val="20"/>
          <w:szCs w:val="20"/>
        </w:rPr>
        <w:t>10</w:t>
      </w:r>
      <w:r w:rsidRPr="006C098C">
        <w:rPr>
          <w:sz w:val="20"/>
          <w:szCs w:val="20"/>
        </w:rPr>
        <w:t xml:space="preserve"> minutos</w:t>
      </w:r>
      <w:r w:rsidR="001719AE" w:rsidRPr="006C098C">
        <w:rPr>
          <w:sz w:val="20"/>
          <w:szCs w:val="20"/>
        </w:rPr>
        <w:t xml:space="preserve"> (8 minutos para explicar el trabajo y 2 minutos para preguntas).</w:t>
      </w:r>
    </w:p>
    <w:p w14:paraId="64794413" w14:textId="04EA75E0" w:rsidR="00262C98" w:rsidRPr="006C098C" w:rsidRDefault="00262C98" w:rsidP="00262C98">
      <w:pPr>
        <w:pStyle w:val="font8"/>
        <w:numPr>
          <w:ilvl w:val="0"/>
          <w:numId w:val="5"/>
        </w:numPr>
        <w:spacing w:before="0" w:beforeAutospacing="0" w:after="0" w:afterAutospacing="0"/>
        <w:jc w:val="both"/>
        <w:textAlignment w:val="baseline"/>
        <w:rPr>
          <w:sz w:val="20"/>
          <w:szCs w:val="20"/>
        </w:rPr>
      </w:pPr>
      <w:r w:rsidRPr="006C098C">
        <w:rPr>
          <w:sz w:val="20"/>
          <w:szCs w:val="20"/>
        </w:rPr>
        <w:t>La Comisión Científica tendrá la potestad de modificar, en caso de fuerza mayor, la modalidad y características de presentación de los trabajos científicos. Esta información se proporcionará con la debida antelación para que los autores puedan realizar los ajustes necesarios.</w:t>
      </w:r>
    </w:p>
    <w:p w14:paraId="31B8CB8C" w14:textId="4D17B73F" w:rsidR="001719AE" w:rsidRPr="00C169A6" w:rsidRDefault="001719AE" w:rsidP="00262C98">
      <w:pPr>
        <w:pStyle w:val="font8"/>
        <w:numPr>
          <w:ilvl w:val="0"/>
          <w:numId w:val="5"/>
        </w:numPr>
        <w:spacing w:before="0" w:beforeAutospacing="0" w:after="0" w:afterAutospacing="0"/>
        <w:jc w:val="both"/>
        <w:textAlignment w:val="baseline"/>
        <w:rPr>
          <w:b/>
          <w:bCs/>
          <w:sz w:val="20"/>
          <w:szCs w:val="20"/>
        </w:rPr>
      </w:pPr>
      <w:r w:rsidRPr="006C098C">
        <w:rPr>
          <w:sz w:val="20"/>
          <w:szCs w:val="20"/>
        </w:rPr>
        <w:t xml:space="preserve">Todos los trabajos aprobados </w:t>
      </w:r>
      <w:r w:rsidR="00A05DB3" w:rsidRPr="006C098C">
        <w:rPr>
          <w:sz w:val="20"/>
          <w:szCs w:val="20"/>
        </w:rPr>
        <w:t>concursarán por premios, para lo cual se establecen tres categorías: profesores y profesionales en general; estudiantes de postgrado y estudiantes de pregrado.</w:t>
      </w:r>
      <w:r w:rsidR="00156C76" w:rsidRPr="006C098C">
        <w:rPr>
          <w:sz w:val="20"/>
          <w:szCs w:val="20"/>
        </w:rPr>
        <w:t xml:space="preserve"> </w:t>
      </w:r>
      <w:r w:rsidR="00187C2D" w:rsidRPr="006C098C">
        <w:rPr>
          <w:sz w:val="20"/>
          <w:szCs w:val="20"/>
        </w:rPr>
        <w:t xml:space="preserve">Los ganadores recibirán un certificado que les acredite como tal. </w:t>
      </w:r>
      <w:r w:rsidR="00156C76" w:rsidRPr="00C169A6">
        <w:rPr>
          <w:b/>
          <w:bCs/>
          <w:sz w:val="20"/>
          <w:szCs w:val="20"/>
        </w:rPr>
        <w:t xml:space="preserve">Para optar por los premios, todos los autores del trabajo deben estar </w:t>
      </w:r>
      <w:r w:rsidR="00C169A6" w:rsidRPr="00C169A6">
        <w:rPr>
          <w:b/>
          <w:bCs/>
          <w:sz w:val="20"/>
          <w:szCs w:val="20"/>
        </w:rPr>
        <w:t xml:space="preserve">debidamente </w:t>
      </w:r>
      <w:r w:rsidR="00156C76" w:rsidRPr="00C169A6">
        <w:rPr>
          <w:b/>
          <w:bCs/>
          <w:sz w:val="20"/>
          <w:szCs w:val="20"/>
        </w:rPr>
        <w:t>inscritos</w:t>
      </w:r>
      <w:r w:rsidR="00C169A6" w:rsidRPr="00C169A6">
        <w:rPr>
          <w:b/>
          <w:bCs/>
          <w:sz w:val="20"/>
          <w:szCs w:val="20"/>
        </w:rPr>
        <w:t xml:space="preserve"> en el congreso</w:t>
      </w:r>
      <w:r w:rsidR="00156C76" w:rsidRPr="00C169A6">
        <w:rPr>
          <w:b/>
          <w:bCs/>
          <w:sz w:val="20"/>
          <w:szCs w:val="20"/>
        </w:rPr>
        <w:t>.</w:t>
      </w:r>
    </w:p>
    <w:tbl>
      <w:tblPr>
        <w:tblStyle w:val="Tablaconcuadrcula"/>
        <w:tblW w:w="0" w:type="auto"/>
        <w:tblInd w:w="360" w:type="dxa"/>
        <w:tblLook w:val="04A0" w:firstRow="1" w:lastRow="0" w:firstColumn="1" w:lastColumn="0" w:noHBand="0" w:noVBand="1"/>
      </w:tblPr>
      <w:tblGrid>
        <w:gridCol w:w="4313"/>
        <w:gridCol w:w="1418"/>
        <w:gridCol w:w="1559"/>
        <w:gridCol w:w="1404"/>
      </w:tblGrid>
      <w:tr w:rsidR="00A05DB3" w14:paraId="03F0FBC9" w14:textId="77777777" w:rsidTr="00A05DB3">
        <w:tc>
          <w:tcPr>
            <w:tcW w:w="4313" w:type="dxa"/>
          </w:tcPr>
          <w:p w14:paraId="52F44DB9" w14:textId="3BBAAD1E" w:rsidR="00A05DB3" w:rsidRPr="008135D5" w:rsidRDefault="00A05DB3" w:rsidP="008135D5">
            <w:pPr>
              <w:pStyle w:val="font8"/>
              <w:spacing w:before="0" w:beforeAutospacing="0" w:after="0" w:afterAutospacing="0"/>
              <w:jc w:val="center"/>
              <w:textAlignment w:val="baseline"/>
              <w:rPr>
                <w:b/>
                <w:bCs/>
                <w:sz w:val="20"/>
                <w:szCs w:val="20"/>
              </w:rPr>
            </w:pPr>
            <w:r w:rsidRPr="008135D5">
              <w:rPr>
                <w:b/>
                <w:bCs/>
                <w:sz w:val="20"/>
                <w:szCs w:val="20"/>
              </w:rPr>
              <w:t>Categoría</w:t>
            </w:r>
          </w:p>
        </w:tc>
        <w:tc>
          <w:tcPr>
            <w:tcW w:w="1418" w:type="dxa"/>
          </w:tcPr>
          <w:p w14:paraId="0156950B" w14:textId="4DD504B7" w:rsidR="00A05DB3" w:rsidRPr="008135D5" w:rsidRDefault="00A05DB3" w:rsidP="008135D5">
            <w:pPr>
              <w:pStyle w:val="font8"/>
              <w:spacing w:before="0" w:beforeAutospacing="0" w:after="0" w:afterAutospacing="0"/>
              <w:jc w:val="center"/>
              <w:textAlignment w:val="baseline"/>
              <w:rPr>
                <w:b/>
                <w:bCs/>
                <w:sz w:val="20"/>
                <w:szCs w:val="20"/>
              </w:rPr>
            </w:pPr>
            <w:r w:rsidRPr="008135D5">
              <w:rPr>
                <w:b/>
                <w:bCs/>
                <w:sz w:val="20"/>
                <w:szCs w:val="20"/>
              </w:rPr>
              <w:t>Primer lugar</w:t>
            </w:r>
          </w:p>
        </w:tc>
        <w:tc>
          <w:tcPr>
            <w:tcW w:w="1559" w:type="dxa"/>
          </w:tcPr>
          <w:p w14:paraId="71A06A82" w14:textId="4DC0E4F1" w:rsidR="00A05DB3" w:rsidRPr="008135D5" w:rsidRDefault="00A05DB3" w:rsidP="008135D5">
            <w:pPr>
              <w:pStyle w:val="font8"/>
              <w:spacing w:before="0" w:beforeAutospacing="0" w:after="0" w:afterAutospacing="0"/>
              <w:jc w:val="center"/>
              <w:textAlignment w:val="baseline"/>
              <w:rPr>
                <w:b/>
                <w:bCs/>
                <w:sz w:val="20"/>
                <w:szCs w:val="20"/>
              </w:rPr>
            </w:pPr>
            <w:r w:rsidRPr="008135D5">
              <w:rPr>
                <w:b/>
                <w:bCs/>
                <w:sz w:val="20"/>
                <w:szCs w:val="20"/>
              </w:rPr>
              <w:t>Segundo lugar</w:t>
            </w:r>
          </w:p>
        </w:tc>
        <w:tc>
          <w:tcPr>
            <w:tcW w:w="1404" w:type="dxa"/>
          </w:tcPr>
          <w:p w14:paraId="3223012D" w14:textId="3C0FE4C7" w:rsidR="00A05DB3" w:rsidRPr="008135D5" w:rsidRDefault="00A05DB3" w:rsidP="008135D5">
            <w:pPr>
              <w:pStyle w:val="font8"/>
              <w:spacing w:before="0" w:beforeAutospacing="0" w:after="0" w:afterAutospacing="0"/>
              <w:jc w:val="center"/>
              <w:textAlignment w:val="baseline"/>
              <w:rPr>
                <w:b/>
                <w:bCs/>
                <w:sz w:val="20"/>
                <w:szCs w:val="20"/>
              </w:rPr>
            </w:pPr>
            <w:r w:rsidRPr="008135D5">
              <w:rPr>
                <w:b/>
                <w:bCs/>
                <w:sz w:val="20"/>
                <w:szCs w:val="20"/>
              </w:rPr>
              <w:t>Tercer lugar</w:t>
            </w:r>
          </w:p>
        </w:tc>
      </w:tr>
      <w:tr w:rsidR="00A05DB3" w14:paraId="31453236" w14:textId="77777777" w:rsidTr="00A05DB3">
        <w:tc>
          <w:tcPr>
            <w:tcW w:w="4313" w:type="dxa"/>
          </w:tcPr>
          <w:p w14:paraId="4EF7F8BA" w14:textId="4FFABD9E" w:rsidR="00A05DB3" w:rsidRPr="00156C76" w:rsidRDefault="00A05DB3" w:rsidP="00A05DB3">
            <w:pPr>
              <w:pStyle w:val="font8"/>
              <w:spacing w:before="0" w:beforeAutospacing="0" w:after="0" w:afterAutospacing="0"/>
              <w:jc w:val="both"/>
              <w:textAlignment w:val="baseline"/>
              <w:rPr>
                <w:sz w:val="20"/>
                <w:szCs w:val="20"/>
              </w:rPr>
            </w:pPr>
            <w:r w:rsidRPr="00156C76">
              <w:rPr>
                <w:sz w:val="20"/>
                <w:szCs w:val="20"/>
              </w:rPr>
              <w:t>Profesores y profesionales en general</w:t>
            </w:r>
          </w:p>
        </w:tc>
        <w:tc>
          <w:tcPr>
            <w:tcW w:w="1418" w:type="dxa"/>
          </w:tcPr>
          <w:p w14:paraId="1A0DE5F1" w14:textId="3F6050EF" w:rsidR="00A05DB3" w:rsidRPr="00156C76" w:rsidRDefault="00156C76" w:rsidP="00A05DB3">
            <w:pPr>
              <w:pStyle w:val="font8"/>
              <w:spacing w:before="0" w:beforeAutospacing="0" w:after="0" w:afterAutospacing="0"/>
              <w:jc w:val="both"/>
              <w:textAlignment w:val="baseline"/>
              <w:rPr>
                <w:sz w:val="20"/>
                <w:szCs w:val="20"/>
              </w:rPr>
            </w:pPr>
            <w:r w:rsidRPr="00156C76">
              <w:rPr>
                <w:sz w:val="20"/>
                <w:szCs w:val="20"/>
              </w:rPr>
              <w:t>USD $200,00</w:t>
            </w:r>
          </w:p>
        </w:tc>
        <w:tc>
          <w:tcPr>
            <w:tcW w:w="1559" w:type="dxa"/>
          </w:tcPr>
          <w:p w14:paraId="223B1762" w14:textId="304F7834" w:rsidR="00A05DB3" w:rsidRPr="00156C76" w:rsidRDefault="00156C76" w:rsidP="00A05DB3">
            <w:pPr>
              <w:pStyle w:val="font8"/>
              <w:spacing w:before="0" w:beforeAutospacing="0" w:after="0" w:afterAutospacing="0"/>
              <w:jc w:val="both"/>
              <w:textAlignment w:val="baseline"/>
              <w:rPr>
                <w:sz w:val="20"/>
                <w:szCs w:val="20"/>
              </w:rPr>
            </w:pPr>
            <w:r w:rsidRPr="00156C76">
              <w:rPr>
                <w:sz w:val="20"/>
                <w:szCs w:val="20"/>
              </w:rPr>
              <w:t>USD $</w:t>
            </w:r>
            <w:r>
              <w:rPr>
                <w:sz w:val="20"/>
                <w:szCs w:val="20"/>
              </w:rPr>
              <w:t>1</w:t>
            </w:r>
            <w:r w:rsidRPr="00156C76">
              <w:rPr>
                <w:sz w:val="20"/>
                <w:szCs w:val="20"/>
              </w:rPr>
              <w:t>00,00</w:t>
            </w:r>
          </w:p>
        </w:tc>
        <w:tc>
          <w:tcPr>
            <w:tcW w:w="1404" w:type="dxa"/>
          </w:tcPr>
          <w:p w14:paraId="4FFCD35B" w14:textId="6F78C39E" w:rsidR="00A05DB3" w:rsidRPr="00156C76" w:rsidRDefault="00156C76" w:rsidP="00A05DB3">
            <w:pPr>
              <w:pStyle w:val="font8"/>
              <w:spacing w:before="0" w:beforeAutospacing="0" w:after="0" w:afterAutospacing="0"/>
              <w:jc w:val="both"/>
              <w:textAlignment w:val="baseline"/>
              <w:rPr>
                <w:sz w:val="20"/>
                <w:szCs w:val="20"/>
              </w:rPr>
            </w:pPr>
            <w:r>
              <w:rPr>
                <w:sz w:val="20"/>
                <w:szCs w:val="20"/>
              </w:rPr>
              <w:t>Libros</w:t>
            </w:r>
          </w:p>
        </w:tc>
      </w:tr>
      <w:tr w:rsidR="00A05DB3" w14:paraId="115B0411" w14:textId="77777777" w:rsidTr="00A05DB3">
        <w:tc>
          <w:tcPr>
            <w:tcW w:w="4313" w:type="dxa"/>
          </w:tcPr>
          <w:p w14:paraId="46A40786" w14:textId="60045E6E" w:rsidR="00A05DB3" w:rsidRPr="00156C76" w:rsidRDefault="00156C76" w:rsidP="00A05DB3">
            <w:pPr>
              <w:pStyle w:val="font8"/>
              <w:spacing w:before="0" w:beforeAutospacing="0" w:after="0" w:afterAutospacing="0"/>
              <w:jc w:val="both"/>
              <w:textAlignment w:val="baseline"/>
              <w:rPr>
                <w:sz w:val="20"/>
                <w:szCs w:val="20"/>
              </w:rPr>
            </w:pPr>
            <w:r w:rsidRPr="00156C76">
              <w:rPr>
                <w:sz w:val="20"/>
                <w:szCs w:val="20"/>
              </w:rPr>
              <w:t>Estudiantes de postgrado</w:t>
            </w:r>
          </w:p>
        </w:tc>
        <w:tc>
          <w:tcPr>
            <w:tcW w:w="1418" w:type="dxa"/>
          </w:tcPr>
          <w:p w14:paraId="1DC18B94" w14:textId="1454550A" w:rsidR="00A05DB3" w:rsidRPr="00156C76" w:rsidRDefault="00156C76" w:rsidP="00A05DB3">
            <w:pPr>
              <w:pStyle w:val="font8"/>
              <w:spacing w:before="0" w:beforeAutospacing="0" w:after="0" w:afterAutospacing="0"/>
              <w:jc w:val="both"/>
              <w:textAlignment w:val="baseline"/>
              <w:rPr>
                <w:sz w:val="20"/>
                <w:szCs w:val="20"/>
              </w:rPr>
            </w:pPr>
            <w:r w:rsidRPr="00156C76">
              <w:rPr>
                <w:sz w:val="20"/>
                <w:szCs w:val="20"/>
              </w:rPr>
              <w:t>USD $</w:t>
            </w:r>
            <w:r>
              <w:rPr>
                <w:sz w:val="20"/>
                <w:szCs w:val="20"/>
              </w:rPr>
              <w:t>1</w:t>
            </w:r>
            <w:r w:rsidRPr="00156C76">
              <w:rPr>
                <w:sz w:val="20"/>
                <w:szCs w:val="20"/>
              </w:rPr>
              <w:t>00,00</w:t>
            </w:r>
          </w:p>
        </w:tc>
        <w:tc>
          <w:tcPr>
            <w:tcW w:w="1559" w:type="dxa"/>
          </w:tcPr>
          <w:p w14:paraId="251475D3" w14:textId="0C4FDC0D" w:rsidR="00A05DB3" w:rsidRPr="00156C76" w:rsidRDefault="00156C76" w:rsidP="00A05DB3">
            <w:pPr>
              <w:pStyle w:val="font8"/>
              <w:spacing w:before="0" w:beforeAutospacing="0" w:after="0" w:afterAutospacing="0"/>
              <w:jc w:val="both"/>
              <w:textAlignment w:val="baseline"/>
              <w:rPr>
                <w:sz w:val="20"/>
                <w:szCs w:val="20"/>
              </w:rPr>
            </w:pPr>
            <w:r w:rsidRPr="00156C76">
              <w:rPr>
                <w:sz w:val="20"/>
                <w:szCs w:val="20"/>
              </w:rPr>
              <w:t>USD $</w:t>
            </w:r>
            <w:r>
              <w:rPr>
                <w:sz w:val="20"/>
                <w:szCs w:val="20"/>
              </w:rPr>
              <w:t>80</w:t>
            </w:r>
            <w:r w:rsidRPr="00156C76">
              <w:rPr>
                <w:sz w:val="20"/>
                <w:szCs w:val="20"/>
              </w:rPr>
              <w:t>,00</w:t>
            </w:r>
          </w:p>
        </w:tc>
        <w:tc>
          <w:tcPr>
            <w:tcW w:w="1404" w:type="dxa"/>
          </w:tcPr>
          <w:p w14:paraId="1CF8D6F4" w14:textId="3661710D" w:rsidR="00A05DB3" w:rsidRPr="00156C76" w:rsidRDefault="00156C76" w:rsidP="00A05DB3">
            <w:pPr>
              <w:pStyle w:val="font8"/>
              <w:spacing w:before="0" w:beforeAutospacing="0" w:after="0" w:afterAutospacing="0"/>
              <w:jc w:val="both"/>
              <w:textAlignment w:val="baseline"/>
              <w:rPr>
                <w:sz w:val="20"/>
                <w:szCs w:val="20"/>
              </w:rPr>
            </w:pPr>
            <w:r>
              <w:rPr>
                <w:sz w:val="20"/>
                <w:szCs w:val="20"/>
              </w:rPr>
              <w:t>Libros</w:t>
            </w:r>
          </w:p>
        </w:tc>
      </w:tr>
      <w:tr w:rsidR="00A05DB3" w14:paraId="2C01B1D7" w14:textId="77777777" w:rsidTr="00A05DB3">
        <w:tc>
          <w:tcPr>
            <w:tcW w:w="4313" w:type="dxa"/>
          </w:tcPr>
          <w:p w14:paraId="1B38283D" w14:textId="341C92BE" w:rsidR="00A05DB3" w:rsidRPr="00156C76" w:rsidRDefault="00156C76" w:rsidP="00A05DB3">
            <w:pPr>
              <w:pStyle w:val="font8"/>
              <w:spacing w:before="0" w:beforeAutospacing="0" w:after="0" w:afterAutospacing="0"/>
              <w:jc w:val="both"/>
              <w:textAlignment w:val="baseline"/>
              <w:rPr>
                <w:sz w:val="20"/>
                <w:szCs w:val="20"/>
              </w:rPr>
            </w:pPr>
            <w:r w:rsidRPr="00156C76">
              <w:rPr>
                <w:sz w:val="20"/>
                <w:szCs w:val="20"/>
              </w:rPr>
              <w:t>Estudiantes de pregrado</w:t>
            </w:r>
          </w:p>
        </w:tc>
        <w:tc>
          <w:tcPr>
            <w:tcW w:w="1418" w:type="dxa"/>
          </w:tcPr>
          <w:p w14:paraId="546C7165" w14:textId="2F1D6D59" w:rsidR="00A05DB3" w:rsidRPr="00156C76" w:rsidRDefault="00156C76" w:rsidP="00A05DB3">
            <w:pPr>
              <w:pStyle w:val="font8"/>
              <w:spacing w:before="0" w:beforeAutospacing="0" w:after="0" w:afterAutospacing="0"/>
              <w:jc w:val="both"/>
              <w:textAlignment w:val="baseline"/>
              <w:rPr>
                <w:sz w:val="20"/>
                <w:szCs w:val="20"/>
              </w:rPr>
            </w:pPr>
            <w:r w:rsidRPr="00156C76">
              <w:rPr>
                <w:sz w:val="20"/>
                <w:szCs w:val="20"/>
              </w:rPr>
              <w:t>USD $80,00</w:t>
            </w:r>
          </w:p>
        </w:tc>
        <w:tc>
          <w:tcPr>
            <w:tcW w:w="1559" w:type="dxa"/>
          </w:tcPr>
          <w:p w14:paraId="5F47033C" w14:textId="487B9BDD" w:rsidR="00A05DB3" w:rsidRPr="00156C76" w:rsidRDefault="00156C76" w:rsidP="00A05DB3">
            <w:pPr>
              <w:pStyle w:val="font8"/>
              <w:spacing w:before="0" w:beforeAutospacing="0" w:after="0" w:afterAutospacing="0"/>
              <w:jc w:val="both"/>
              <w:textAlignment w:val="baseline"/>
              <w:rPr>
                <w:sz w:val="20"/>
                <w:szCs w:val="20"/>
              </w:rPr>
            </w:pPr>
            <w:r w:rsidRPr="00156C76">
              <w:rPr>
                <w:sz w:val="20"/>
                <w:szCs w:val="20"/>
              </w:rPr>
              <w:t>USD $50,00</w:t>
            </w:r>
          </w:p>
        </w:tc>
        <w:tc>
          <w:tcPr>
            <w:tcW w:w="1404" w:type="dxa"/>
          </w:tcPr>
          <w:p w14:paraId="425402F1" w14:textId="0711231A" w:rsidR="00A05DB3" w:rsidRPr="00156C76" w:rsidRDefault="00156C76" w:rsidP="00A05DB3">
            <w:pPr>
              <w:pStyle w:val="font8"/>
              <w:spacing w:before="0" w:beforeAutospacing="0" w:after="0" w:afterAutospacing="0"/>
              <w:jc w:val="both"/>
              <w:textAlignment w:val="baseline"/>
              <w:rPr>
                <w:sz w:val="20"/>
                <w:szCs w:val="20"/>
              </w:rPr>
            </w:pPr>
            <w:r w:rsidRPr="00156C76">
              <w:rPr>
                <w:sz w:val="20"/>
                <w:szCs w:val="20"/>
              </w:rPr>
              <w:t>Libros</w:t>
            </w:r>
          </w:p>
        </w:tc>
      </w:tr>
    </w:tbl>
    <w:p w14:paraId="165A4986" w14:textId="591BBF0D" w:rsidR="00A05DB3" w:rsidRDefault="00A05DB3" w:rsidP="00A05DB3">
      <w:pPr>
        <w:pStyle w:val="font8"/>
        <w:spacing w:before="0" w:beforeAutospacing="0" w:after="0" w:afterAutospacing="0"/>
        <w:ind w:left="360"/>
        <w:jc w:val="both"/>
        <w:textAlignment w:val="baseline"/>
        <w:rPr>
          <w:sz w:val="23"/>
          <w:szCs w:val="23"/>
        </w:rPr>
      </w:pPr>
    </w:p>
    <w:p w14:paraId="305E8C1A" w14:textId="77777777" w:rsidR="00CF6619" w:rsidRPr="00262C98" w:rsidRDefault="00CF6619" w:rsidP="00262C98">
      <w:pPr>
        <w:jc w:val="center"/>
        <w:rPr>
          <w:lang w:val="es-CL"/>
        </w:rPr>
      </w:pPr>
    </w:p>
    <w:sectPr w:rsidR="00CF6619" w:rsidRPr="00262C98" w:rsidSect="0041181C">
      <w:headerReference w:type="default" r:id="rId10"/>
      <w:footerReference w:type="default" r:id="rId11"/>
      <w:pgSz w:w="11900" w:h="16840"/>
      <w:pgMar w:top="1701" w:right="1418" w:bottom="1418" w:left="1418" w:header="680"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E89C5BE" w14:textId="77777777" w:rsidR="001274B9" w:rsidRDefault="001274B9" w:rsidP="0029703A">
      <w:r>
        <w:separator/>
      </w:r>
    </w:p>
  </w:endnote>
  <w:endnote w:type="continuationSeparator" w:id="0">
    <w:p w14:paraId="53C90BAF" w14:textId="77777777" w:rsidR="001274B9" w:rsidRDefault="001274B9" w:rsidP="0029703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2">
    <w:panose1 w:val="05020102010507070707"/>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Montserrat">
    <w:panose1 w:val="020B0604020202020204"/>
    <w:charset w:val="4D"/>
    <w:family w:val="auto"/>
    <w:pitch w:val="variable"/>
    <w:sig w:usb0="A000022F" w:usb1="4000204B" w:usb2="00000000" w:usb3="00000000" w:csb0="00000197"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C9FCCE" w14:textId="7571D53E" w:rsidR="00D5091B" w:rsidRDefault="003577C2">
    <w:pPr>
      <w:pStyle w:val="Piedepgina"/>
    </w:pPr>
    <w:r w:rsidRPr="00D5091B">
      <w:rPr>
        <w:noProof/>
      </w:rPr>
      <w:drawing>
        <wp:anchor distT="0" distB="0" distL="114300" distR="114300" simplePos="0" relativeHeight="251663360" behindDoc="0" locked="0" layoutInCell="1" allowOverlap="1" wp14:anchorId="01609B35" wp14:editId="4BD0B2D5">
          <wp:simplePos x="0" y="0"/>
          <wp:positionH relativeFrom="column">
            <wp:posOffset>550973</wp:posOffset>
          </wp:positionH>
          <wp:positionV relativeFrom="paragraph">
            <wp:posOffset>-125730</wp:posOffset>
          </wp:positionV>
          <wp:extent cx="1284605" cy="599440"/>
          <wp:effectExtent l="0" t="0" r="0" b="0"/>
          <wp:wrapNone/>
          <wp:docPr id="7" name="Imagen 7" descr="Interfaz de usuario gráfica, Texto, Aplicación, Chat o mensaje d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Interfaz de usuario gráfica, Texto, Aplicación, Chat o mensaje de texto&#10;&#10;Descripción generada automáticamente"/>
                  <pic:cNvPicPr/>
                </pic:nvPicPr>
                <pic:blipFill>
                  <a:blip r:embed="rId1">
                    <a:extLst>
                      <a:ext uri="{28A0092B-C50C-407E-A947-70E740481C1C}">
                        <a14:useLocalDpi xmlns:a14="http://schemas.microsoft.com/office/drawing/2010/main" val="0"/>
                      </a:ext>
                    </a:extLst>
                  </a:blip>
                  <a:stretch>
                    <a:fillRect/>
                  </a:stretch>
                </pic:blipFill>
                <pic:spPr>
                  <a:xfrm>
                    <a:off x="0" y="0"/>
                    <a:ext cx="1284605" cy="599440"/>
                  </a:xfrm>
                  <a:prstGeom prst="rect">
                    <a:avLst/>
                  </a:prstGeom>
                </pic:spPr>
              </pic:pic>
            </a:graphicData>
          </a:graphic>
          <wp14:sizeRelH relativeFrom="margin">
            <wp14:pctWidth>0</wp14:pctWidth>
          </wp14:sizeRelH>
          <wp14:sizeRelV relativeFrom="margin">
            <wp14:pctHeight>0</wp14:pctHeight>
          </wp14:sizeRelV>
        </wp:anchor>
      </w:drawing>
    </w:r>
    <w:r w:rsidRPr="007A68E0">
      <w:rPr>
        <w:noProof/>
      </w:rPr>
      <w:drawing>
        <wp:anchor distT="0" distB="0" distL="114300" distR="114300" simplePos="0" relativeHeight="251664384" behindDoc="0" locked="0" layoutInCell="1" allowOverlap="1" wp14:anchorId="6758AC46" wp14:editId="2B0E9E3E">
          <wp:simplePos x="0" y="0"/>
          <wp:positionH relativeFrom="column">
            <wp:posOffset>3717290</wp:posOffset>
          </wp:positionH>
          <wp:positionV relativeFrom="paragraph">
            <wp:posOffset>-174418</wp:posOffset>
          </wp:positionV>
          <wp:extent cx="876181" cy="550576"/>
          <wp:effectExtent l="0" t="0" r="635" b="0"/>
          <wp:wrapNone/>
          <wp:docPr id="9" name="Imagen 9" descr="Imagen que contiene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descr="Imagen que contiene tabla&#10;&#10;Descripción generada automáticamente"/>
                  <pic:cNvPicPr/>
                </pic:nvPicPr>
                <pic:blipFill>
                  <a:blip r:embed="rId2">
                    <a:extLst>
                      <a:ext uri="{28A0092B-C50C-407E-A947-70E740481C1C}">
                        <a14:useLocalDpi xmlns:a14="http://schemas.microsoft.com/office/drawing/2010/main" val="0"/>
                      </a:ext>
                    </a:extLst>
                  </a:blip>
                  <a:stretch>
                    <a:fillRect/>
                  </a:stretch>
                </pic:blipFill>
                <pic:spPr>
                  <a:xfrm>
                    <a:off x="0" y="0"/>
                    <a:ext cx="876181" cy="550576"/>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D551FE8" w14:textId="77777777" w:rsidR="001274B9" w:rsidRDefault="001274B9" w:rsidP="0029703A">
      <w:r>
        <w:separator/>
      </w:r>
    </w:p>
  </w:footnote>
  <w:footnote w:type="continuationSeparator" w:id="0">
    <w:p w14:paraId="0C76405A" w14:textId="77777777" w:rsidR="001274B9" w:rsidRDefault="001274B9" w:rsidP="0029703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96AFC0" w14:textId="28F897F6" w:rsidR="0029703A" w:rsidRDefault="00613851">
    <w:pPr>
      <w:pStyle w:val="Encabezado"/>
    </w:pPr>
    <w:r w:rsidRPr="00613851">
      <w:rPr>
        <w:noProof/>
      </w:rPr>
      <w:drawing>
        <wp:anchor distT="0" distB="0" distL="114300" distR="114300" simplePos="0" relativeHeight="251665408" behindDoc="1" locked="0" layoutInCell="1" allowOverlap="1" wp14:anchorId="51507D64" wp14:editId="1CE8A379">
          <wp:simplePos x="0" y="0"/>
          <wp:positionH relativeFrom="column">
            <wp:posOffset>-954751</wp:posOffset>
          </wp:positionH>
          <wp:positionV relativeFrom="paragraph">
            <wp:posOffset>-458959</wp:posOffset>
          </wp:positionV>
          <wp:extent cx="7610321" cy="1819746"/>
          <wp:effectExtent l="0" t="0" r="0" b="0"/>
          <wp:wrapNone/>
          <wp:docPr id="1" name="Imagen 1" descr="For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Forma&#10;&#10;Descripción generada automáticamente"/>
                  <pic:cNvPicPr/>
                </pic:nvPicPr>
                <pic:blipFill>
                  <a:blip r:embed="rId1">
                    <a:extLst>
                      <a:ext uri="{28A0092B-C50C-407E-A947-70E740481C1C}">
                        <a14:useLocalDpi xmlns:a14="http://schemas.microsoft.com/office/drawing/2010/main" val="0"/>
                      </a:ext>
                    </a:extLst>
                  </a:blip>
                  <a:stretch>
                    <a:fillRect/>
                  </a:stretch>
                </pic:blipFill>
                <pic:spPr>
                  <a:xfrm>
                    <a:off x="0" y="0"/>
                    <a:ext cx="7660398" cy="183172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61312" behindDoc="0" locked="0" layoutInCell="1" allowOverlap="1" wp14:anchorId="64A73E95" wp14:editId="2F207EEA">
              <wp:simplePos x="0" y="0"/>
              <wp:positionH relativeFrom="column">
                <wp:posOffset>1305371</wp:posOffset>
              </wp:positionH>
              <wp:positionV relativeFrom="paragraph">
                <wp:posOffset>-400214</wp:posOffset>
              </wp:positionV>
              <wp:extent cx="5282565" cy="999490"/>
              <wp:effectExtent l="0" t="0" r="0" b="0"/>
              <wp:wrapNone/>
              <wp:docPr id="3" name="Cuadro de texto 3"/>
              <wp:cNvGraphicFramePr/>
              <a:graphic xmlns:a="http://schemas.openxmlformats.org/drawingml/2006/main">
                <a:graphicData uri="http://schemas.microsoft.com/office/word/2010/wordprocessingShape">
                  <wps:wsp>
                    <wps:cNvSpPr txBox="1"/>
                    <wps:spPr>
                      <a:xfrm>
                        <a:off x="0" y="0"/>
                        <a:ext cx="5282565" cy="999490"/>
                      </a:xfrm>
                      <a:prstGeom prst="rect">
                        <a:avLst/>
                      </a:prstGeom>
                      <a:noFill/>
                      <a:ln>
                        <a:noFill/>
                      </a:ln>
                    </wps:spPr>
                    <wps:txbx>
                      <w:txbxContent>
                        <w:p w14:paraId="525D09F2" w14:textId="09CF60E6" w:rsidR="00E13834" w:rsidRPr="00613184" w:rsidRDefault="007A68E0" w:rsidP="0041181C">
                          <w:pPr>
                            <w:pStyle w:val="Encabezado"/>
                            <w:jc w:val="right"/>
                            <w:rPr>
                              <w:rFonts w:ascii="Montserrat" w:hAnsi="Montserrat"/>
                              <w:b/>
                              <w:outline/>
                              <w:noProof/>
                              <w:color w:val="ED7D31" w:themeColor="accent2"/>
                              <w:sz w:val="36"/>
                              <w:szCs w:val="36"/>
                              <w:lang w:val="es-ES"/>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pPr>
                          <w:r w:rsidRPr="00613184">
                            <w:rPr>
                              <w:rFonts w:ascii="Montserrat" w:hAnsi="Montserrat"/>
                              <w:b/>
                              <w:outline/>
                              <w:noProof/>
                              <w:color w:val="ED7D31" w:themeColor="accent2"/>
                              <w:sz w:val="36"/>
                              <w:szCs w:val="36"/>
                              <w:lang w:val="es-ES"/>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XX</w:t>
                          </w:r>
                          <w:r w:rsidR="00E13834" w:rsidRPr="00613184">
                            <w:rPr>
                              <w:rFonts w:ascii="Montserrat" w:hAnsi="Montserrat"/>
                              <w:b/>
                              <w:outline/>
                              <w:noProof/>
                              <w:color w:val="ED7D31" w:themeColor="accent2"/>
                              <w:sz w:val="36"/>
                              <w:szCs w:val="36"/>
                              <w:lang w:val="es-ES"/>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 xml:space="preserve"> Congreso </w:t>
                          </w:r>
                          <w:r w:rsidRPr="00613184">
                            <w:rPr>
                              <w:rFonts w:ascii="Montserrat" w:hAnsi="Montserrat"/>
                              <w:b/>
                              <w:outline/>
                              <w:noProof/>
                              <w:color w:val="ED7D31" w:themeColor="accent2"/>
                              <w:sz w:val="36"/>
                              <w:szCs w:val="36"/>
                              <w:lang w:val="es-ES"/>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Panamericano de Anatomía</w:t>
                          </w:r>
                        </w:p>
                        <w:p w14:paraId="73C5196A" w14:textId="030A2629" w:rsidR="007A68E0" w:rsidRPr="00613184" w:rsidRDefault="003159FB" w:rsidP="0041181C">
                          <w:pPr>
                            <w:pStyle w:val="Encabezado"/>
                            <w:jc w:val="right"/>
                            <w:rPr>
                              <w:rFonts w:ascii="Montserrat" w:hAnsi="Montserrat"/>
                              <w:b/>
                              <w:outline/>
                              <w:noProof/>
                              <w:color w:val="ED7D31" w:themeColor="accent2"/>
                              <w:lang w:val="es-ES"/>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pPr>
                          <w:r w:rsidRPr="00613184">
                            <w:rPr>
                              <w:rFonts w:ascii="Montserrat" w:hAnsi="Montserrat"/>
                              <w:b/>
                              <w:outline/>
                              <w:noProof/>
                              <w:color w:val="ED7D31" w:themeColor="accent2"/>
                              <w:lang w:val="es-ES"/>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XXIV Congreso de Anatomía del Cono Sur</w:t>
                          </w:r>
                        </w:p>
                        <w:p w14:paraId="37669789" w14:textId="5A7AF41A" w:rsidR="003159FB" w:rsidRPr="00613184" w:rsidRDefault="003159FB" w:rsidP="0041181C">
                          <w:pPr>
                            <w:pStyle w:val="Encabezado"/>
                            <w:jc w:val="right"/>
                            <w:rPr>
                              <w:rFonts w:ascii="Montserrat" w:hAnsi="Montserrat"/>
                              <w:b/>
                              <w:outline/>
                              <w:noProof/>
                              <w:color w:val="ED7D31" w:themeColor="accent2"/>
                              <w:lang w:val="es-ES"/>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pPr>
                          <w:r w:rsidRPr="00613184">
                            <w:rPr>
                              <w:rFonts w:ascii="Montserrat" w:hAnsi="Montserrat"/>
                              <w:b/>
                              <w:outline/>
                              <w:noProof/>
                              <w:color w:val="ED7D31" w:themeColor="accent2"/>
                              <w:lang w:val="es-ES"/>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III Congreso Ecuatoriano de Ciencias Morfológicas</w:t>
                          </w:r>
                        </w:p>
                        <w:p w14:paraId="39F364EF" w14:textId="76587314" w:rsidR="003159FB" w:rsidRPr="00613184" w:rsidRDefault="003159FB" w:rsidP="0041181C">
                          <w:pPr>
                            <w:pStyle w:val="Encabezado"/>
                            <w:jc w:val="right"/>
                            <w:rPr>
                              <w:rFonts w:ascii="Montserrat" w:hAnsi="Montserrat"/>
                              <w:b/>
                              <w:outline/>
                              <w:noProof/>
                              <w:color w:val="ED7D31" w:themeColor="accent2"/>
                              <w:lang w:val="es-ES"/>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pPr>
                          <w:r w:rsidRPr="00613184">
                            <w:rPr>
                              <w:rFonts w:ascii="Montserrat" w:hAnsi="Montserrat"/>
                              <w:b/>
                              <w:outline/>
                              <w:noProof/>
                              <w:color w:val="ED7D31" w:themeColor="accent2"/>
                              <w:lang w:val="es-ES"/>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II Jornadas Científicas Estudiantiles de Morfología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4A73E95" id="_x0000_t202" coordsize="21600,21600" o:spt="202" path="m,l,21600r21600,l21600,xe">
              <v:stroke joinstyle="miter"/>
              <v:path gradientshapeok="t" o:connecttype="rect"/>
            </v:shapetype>
            <v:shape id="Cuadro de texto 3" o:spid="_x0000_s1026" type="#_x0000_t202" style="position:absolute;margin-left:102.8pt;margin-top:-31.5pt;width:415.95pt;height:78.7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" filled="f" stroked="f">
              <v:textbox>
                <w:txbxContent>
                  <w:p w14:paraId="525D09F2" w14:textId="09CF60E6" w:rsidR="00E13834" w:rsidRPr="00613184" w:rsidRDefault="007A68E0" w:rsidP="0041181C">
                    <w:pPr>
                      <w:pStyle w:val="Encabezado"/>
                      <w:jc w:val="right"/>
                      <w:rPr>
                        <w:rFonts w:ascii="Montserrat" w:hAnsi="Montserrat"/>
                        <w:b/>
                        <w:outline/>
                        <w:noProof/>
                        <w:color w:val="ED7D31" w:themeColor="accent2"/>
                        <w:sz w:val="36"/>
                        <w:szCs w:val="36"/>
                        <w:lang w:val="es-ES"/>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pPr>
                    <w:r w:rsidRPr="00613184">
                      <w:rPr>
                        <w:rFonts w:ascii="Montserrat" w:hAnsi="Montserrat"/>
                        <w:b/>
                        <w:outline/>
                        <w:noProof/>
                        <w:color w:val="ED7D31" w:themeColor="accent2"/>
                        <w:sz w:val="36"/>
                        <w:szCs w:val="36"/>
                        <w:lang w:val="es-ES"/>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XX</w:t>
                    </w:r>
                    <w:r w:rsidR="00E13834" w:rsidRPr="00613184">
                      <w:rPr>
                        <w:rFonts w:ascii="Montserrat" w:hAnsi="Montserrat"/>
                        <w:b/>
                        <w:outline/>
                        <w:noProof/>
                        <w:color w:val="ED7D31" w:themeColor="accent2"/>
                        <w:sz w:val="36"/>
                        <w:szCs w:val="36"/>
                        <w:lang w:val="es-ES"/>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 xml:space="preserve"> Congreso </w:t>
                    </w:r>
                    <w:r w:rsidRPr="00613184">
                      <w:rPr>
                        <w:rFonts w:ascii="Montserrat" w:hAnsi="Montserrat"/>
                        <w:b/>
                        <w:outline/>
                        <w:noProof/>
                        <w:color w:val="ED7D31" w:themeColor="accent2"/>
                        <w:sz w:val="36"/>
                        <w:szCs w:val="36"/>
                        <w:lang w:val="es-ES"/>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Panamericano de Anatomía</w:t>
                    </w:r>
                  </w:p>
                  <w:p w14:paraId="73C5196A" w14:textId="030A2629" w:rsidR="007A68E0" w:rsidRPr="00613184" w:rsidRDefault="003159FB" w:rsidP="0041181C">
                    <w:pPr>
                      <w:pStyle w:val="Encabezado"/>
                      <w:jc w:val="right"/>
                      <w:rPr>
                        <w:rFonts w:ascii="Montserrat" w:hAnsi="Montserrat"/>
                        <w:b/>
                        <w:outline/>
                        <w:noProof/>
                        <w:color w:val="ED7D31" w:themeColor="accent2"/>
                        <w:lang w:val="es-ES"/>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pPr>
                    <w:r w:rsidRPr="00613184">
                      <w:rPr>
                        <w:rFonts w:ascii="Montserrat" w:hAnsi="Montserrat"/>
                        <w:b/>
                        <w:outline/>
                        <w:noProof/>
                        <w:color w:val="ED7D31" w:themeColor="accent2"/>
                        <w:lang w:val="es-ES"/>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XXIV Congreso de Anatomía del Cono Sur</w:t>
                    </w:r>
                  </w:p>
                  <w:p w14:paraId="37669789" w14:textId="5A7AF41A" w:rsidR="003159FB" w:rsidRPr="00613184" w:rsidRDefault="003159FB" w:rsidP="0041181C">
                    <w:pPr>
                      <w:pStyle w:val="Encabezado"/>
                      <w:jc w:val="right"/>
                      <w:rPr>
                        <w:rFonts w:ascii="Montserrat" w:hAnsi="Montserrat"/>
                        <w:b/>
                        <w:outline/>
                        <w:noProof/>
                        <w:color w:val="ED7D31" w:themeColor="accent2"/>
                        <w:lang w:val="es-ES"/>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pPr>
                    <w:r w:rsidRPr="00613184">
                      <w:rPr>
                        <w:rFonts w:ascii="Montserrat" w:hAnsi="Montserrat"/>
                        <w:b/>
                        <w:outline/>
                        <w:noProof/>
                        <w:color w:val="ED7D31" w:themeColor="accent2"/>
                        <w:lang w:val="es-ES"/>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III Congreso Ecuatoriano de Ciencias Morfológicas</w:t>
                    </w:r>
                  </w:p>
                  <w:p w14:paraId="39F364EF" w14:textId="76587314" w:rsidR="003159FB" w:rsidRPr="00613184" w:rsidRDefault="003159FB" w:rsidP="0041181C">
                    <w:pPr>
                      <w:pStyle w:val="Encabezado"/>
                      <w:jc w:val="right"/>
                      <w:rPr>
                        <w:rFonts w:ascii="Montserrat" w:hAnsi="Montserrat"/>
                        <w:b/>
                        <w:outline/>
                        <w:noProof/>
                        <w:color w:val="ED7D31" w:themeColor="accent2"/>
                        <w:lang w:val="es-ES"/>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pPr>
                    <w:r w:rsidRPr="00613184">
                      <w:rPr>
                        <w:rFonts w:ascii="Montserrat" w:hAnsi="Montserrat"/>
                        <w:b/>
                        <w:outline/>
                        <w:noProof/>
                        <w:color w:val="ED7D31" w:themeColor="accent2"/>
                        <w:lang w:val="es-ES"/>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II Jornadas Científicas Estudiantiles de Morfología</w:t>
                    </w:r>
                  </w:p>
                </w:txbxContent>
              </v:textbox>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20151F8"/>
    <w:multiLevelType w:val="hybridMultilevel"/>
    <w:tmpl w:val="6E60C58C"/>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 w15:restartNumberingAfterBreak="0">
    <w:nsid w:val="2C416DDC"/>
    <w:multiLevelType w:val="hybridMultilevel"/>
    <w:tmpl w:val="AA3A1020"/>
    <w:lvl w:ilvl="0" w:tplc="0409000D">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 w15:restartNumberingAfterBreak="0">
    <w:nsid w:val="69D5614B"/>
    <w:multiLevelType w:val="hybridMultilevel"/>
    <w:tmpl w:val="3BB03154"/>
    <w:lvl w:ilvl="0" w:tplc="894A7698">
      <w:start w:val="1"/>
      <w:numFmt w:val="upperLetter"/>
      <w:lvlText w:val="%1)"/>
      <w:lvlJc w:val="left"/>
      <w:pPr>
        <w:ind w:left="360" w:hanging="360"/>
      </w:pPr>
      <w:rPr>
        <w:rFonts w:hint="default"/>
      </w:rPr>
    </w:lvl>
    <w:lvl w:ilvl="1" w:tplc="040A0019" w:tentative="1">
      <w:start w:val="1"/>
      <w:numFmt w:val="lowerLetter"/>
      <w:lvlText w:val="%2."/>
      <w:lvlJc w:val="left"/>
      <w:pPr>
        <w:ind w:left="1080" w:hanging="360"/>
      </w:p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3" w15:restartNumberingAfterBreak="0">
    <w:nsid w:val="71510299"/>
    <w:multiLevelType w:val="hybridMultilevel"/>
    <w:tmpl w:val="B614CFAC"/>
    <w:lvl w:ilvl="0" w:tplc="0409000D">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4" w15:restartNumberingAfterBreak="0">
    <w:nsid w:val="78466605"/>
    <w:multiLevelType w:val="hybridMultilevel"/>
    <w:tmpl w:val="D9B8282E"/>
    <w:lvl w:ilvl="0" w:tplc="51CEB972">
      <w:start w:val="1"/>
      <w:numFmt w:val="bullet"/>
      <w:lvlText w:val="P"/>
      <w:lvlJc w:val="left"/>
      <w:pPr>
        <w:ind w:left="360" w:hanging="360"/>
      </w:pPr>
      <w:rPr>
        <w:rFonts w:ascii="Wingdings 2" w:hAnsi="Wingdings 2" w:hint="default"/>
      </w:rPr>
    </w:lvl>
    <w:lvl w:ilvl="1" w:tplc="040A0001">
      <w:start w:val="1"/>
      <w:numFmt w:val="bullet"/>
      <w:lvlText w:val=""/>
      <w:lvlJc w:val="left"/>
      <w:pPr>
        <w:ind w:left="1080" w:hanging="360"/>
      </w:pPr>
      <w:rPr>
        <w:rFonts w:ascii="Symbol" w:hAnsi="Symbol" w:hint="default"/>
      </w:rPr>
    </w:lvl>
    <w:lvl w:ilvl="2" w:tplc="040A0005" w:tentative="1">
      <w:start w:val="1"/>
      <w:numFmt w:val="bullet"/>
      <w:lvlText w:val=""/>
      <w:lvlJc w:val="left"/>
      <w:pPr>
        <w:ind w:left="1800" w:hanging="360"/>
      </w:pPr>
      <w:rPr>
        <w:rFonts w:ascii="Wingdings" w:hAnsi="Wingdings" w:hint="default"/>
      </w:rPr>
    </w:lvl>
    <w:lvl w:ilvl="3" w:tplc="040A0001" w:tentative="1">
      <w:start w:val="1"/>
      <w:numFmt w:val="bullet"/>
      <w:lvlText w:val=""/>
      <w:lvlJc w:val="left"/>
      <w:pPr>
        <w:ind w:left="2520" w:hanging="360"/>
      </w:pPr>
      <w:rPr>
        <w:rFonts w:ascii="Symbol" w:hAnsi="Symbol" w:hint="default"/>
      </w:rPr>
    </w:lvl>
    <w:lvl w:ilvl="4" w:tplc="040A0003" w:tentative="1">
      <w:start w:val="1"/>
      <w:numFmt w:val="bullet"/>
      <w:lvlText w:val="o"/>
      <w:lvlJc w:val="left"/>
      <w:pPr>
        <w:ind w:left="3240" w:hanging="360"/>
      </w:pPr>
      <w:rPr>
        <w:rFonts w:ascii="Courier New" w:hAnsi="Courier New" w:cs="Courier New" w:hint="default"/>
      </w:rPr>
    </w:lvl>
    <w:lvl w:ilvl="5" w:tplc="040A0005" w:tentative="1">
      <w:start w:val="1"/>
      <w:numFmt w:val="bullet"/>
      <w:lvlText w:val=""/>
      <w:lvlJc w:val="left"/>
      <w:pPr>
        <w:ind w:left="3960" w:hanging="360"/>
      </w:pPr>
      <w:rPr>
        <w:rFonts w:ascii="Wingdings" w:hAnsi="Wingdings" w:hint="default"/>
      </w:rPr>
    </w:lvl>
    <w:lvl w:ilvl="6" w:tplc="040A0001" w:tentative="1">
      <w:start w:val="1"/>
      <w:numFmt w:val="bullet"/>
      <w:lvlText w:val=""/>
      <w:lvlJc w:val="left"/>
      <w:pPr>
        <w:ind w:left="4680" w:hanging="360"/>
      </w:pPr>
      <w:rPr>
        <w:rFonts w:ascii="Symbol" w:hAnsi="Symbol" w:hint="default"/>
      </w:rPr>
    </w:lvl>
    <w:lvl w:ilvl="7" w:tplc="040A0003" w:tentative="1">
      <w:start w:val="1"/>
      <w:numFmt w:val="bullet"/>
      <w:lvlText w:val="o"/>
      <w:lvlJc w:val="left"/>
      <w:pPr>
        <w:ind w:left="5400" w:hanging="360"/>
      </w:pPr>
      <w:rPr>
        <w:rFonts w:ascii="Courier New" w:hAnsi="Courier New" w:cs="Courier New" w:hint="default"/>
      </w:rPr>
    </w:lvl>
    <w:lvl w:ilvl="8" w:tplc="040A0005" w:tentative="1">
      <w:start w:val="1"/>
      <w:numFmt w:val="bullet"/>
      <w:lvlText w:val=""/>
      <w:lvlJc w:val="left"/>
      <w:pPr>
        <w:ind w:left="6120" w:hanging="360"/>
      </w:pPr>
      <w:rPr>
        <w:rFonts w:ascii="Wingdings" w:hAnsi="Wingdings" w:hint="default"/>
      </w:rPr>
    </w:lvl>
  </w:abstractNum>
  <w:num w:numId="1" w16cid:durableId="1137143627">
    <w:abstractNumId w:val="1"/>
  </w:num>
  <w:num w:numId="2" w16cid:durableId="1799686000">
    <w:abstractNumId w:val="3"/>
  </w:num>
  <w:num w:numId="3" w16cid:durableId="1966766201">
    <w:abstractNumId w:val="0"/>
  </w:num>
  <w:num w:numId="4" w16cid:durableId="426854373">
    <w:abstractNumId w:val="2"/>
  </w:num>
  <w:num w:numId="5" w16cid:durableId="149830184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grammar="clean"/>
  <w:attachedTemplate r:id="rId1"/>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A68E0"/>
    <w:rsid w:val="0001426B"/>
    <w:rsid w:val="000214A4"/>
    <w:rsid w:val="00036097"/>
    <w:rsid w:val="000476A9"/>
    <w:rsid w:val="0006634C"/>
    <w:rsid w:val="000727FE"/>
    <w:rsid w:val="00081C35"/>
    <w:rsid w:val="00082CDF"/>
    <w:rsid w:val="000839DA"/>
    <w:rsid w:val="000854DD"/>
    <w:rsid w:val="000A50DF"/>
    <w:rsid w:val="000C013F"/>
    <w:rsid w:val="000E1F59"/>
    <w:rsid w:val="000E39BA"/>
    <w:rsid w:val="000F4962"/>
    <w:rsid w:val="0010044F"/>
    <w:rsid w:val="001274B9"/>
    <w:rsid w:val="00137B8B"/>
    <w:rsid w:val="00156C76"/>
    <w:rsid w:val="001719AE"/>
    <w:rsid w:val="001835A5"/>
    <w:rsid w:val="00187C2D"/>
    <w:rsid w:val="001A2409"/>
    <w:rsid w:val="001B5503"/>
    <w:rsid w:val="001D41C9"/>
    <w:rsid w:val="001E3390"/>
    <w:rsid w:val="001E5C5D"/>
    <w:rsid w:val="00201B2E"/>
    <w:rsid w:val="00212128"/>
    <w:rsid w:val="002128BF"/>
    <w:rsid w:val="0021431B"/>
    <w:rsid w:val="0022336D"/>
    <w:rsid w:val="00232D43"/>
    <w:rsid w:val="00237C6E"/>
    <w:rsid w:val="002403BA"/>
    <w:rsid w:val="00250129"/>
    <w:rsid w:val="00262C98"/>
    <w:rsid w:val="002640EB"/>
    <w:rsid w:val="00270B37"/>
    <w:rsid w:val="0027409F"/>
    <w:rsid w:val="002817F8"/>
    <w:rsid w:val="002831B5"/>
    <w:rsid w:val="002840BD"/>
    <w:rsid w:val="00287FAB"/>
    <w:rsid w:val="00290C5A"/>
    <w:rsid w:val="00294D39"/>
    <w:rsid w:val="0029703A"/>
    <w:rsid w:val="002A0115"/>
    <w:rsid w:val="002E56B7"/>
    <w:rsid w:val="00301464"/>
    <w:rsid w:val="00313D54"/>
    <w:rsid w:val="003159FB"/>
    <w:rsid w:val="00343640"/>
    <w:rsid w:val="003577C2"/>
    <w:rsid w:val="00360459"/>
    <w:rsid w:val="003659BF"/>
    <w:rsid w:val="003665E3"/>
    <w:rsid w:val="0037379D"/>
    <w:rsid w:val="00374226"/>
    <w:rsid w:val="00390794"/>
    <w:rsid w:val="00395895"/>
    <w:rsid w:val="003969D1"/>
    <w:rsid w:val="003A4826"/>
    <w:rsid w:val="003A618F"/>
    <w:rsid w:val="003B2225"/>
    <w:rsid w:val="003B2A9D"/>
    <w:rsid w:val="003B4F2C"/>
    <w:rsid w:val="003C1A58"/>
    <w:rsid w:val="003C40EB"/>
    <w:rsid w:val="00407CE8"/>
    <w:rsid w:val="0041181C"/>
    <w:rsid w:val="00420598"/>
    <w:rsid w:val="00442C0D"/>
    <w:rsid w:val="004526B4"/>
    <w:rsid w:val="004705D4"/>
    <w:rsid w:val="004773AC"/>
    <w:rsid w:val="004874AD"/>
    <w:rsid w:val="00491F67"/>
    <w:rsid w:val="00493B5E"/>
    <w:rsid w:val="004A37EA"/>
    <w:rsid w:val="004A42AC"/>
    <w:rsid w:val="004C60EF"/>
    <w:rsid w:val="004C646C"/>
    <w:rsid w:val="004E14F2"/>
    <w:rsid w:val="004F1BCA"/>
    <w:rsid w:val="004F225B"/>
    <w:rsid w:val="004F4C20"/>
    <w:rsid w:val="004F5397"/>
    <w:rsid w:val="005068D8"/>
    <w:rsid w:val="00530AE9"/>
    <w:rsid w:val="005354E3"/>
    <w:rsid w:val="00544EED"/>
    <w:rsid w:val="005507CE"/>
    <w:rsid w:val="005520F5"/>
    <w:rsid w:val="0055339E"/>
    <w:rsid w:val="00554F24"/>
    <w:rsid w:val="005573AF"/>
    <w:rsid w:val="00560C64"/>
    <w:rsid w:val="0056631E"/>
    <w:rsid w:val="00572090"/>
    <w:rsid w:val="00575B7A"/>
    <w:rsid w:val="00575BA2"/>
    <w:rsid w:val="005846CD"/>
    <w:rsid w:val="00587C6B"/>
    <w:rsid w:val="005B4680"/>
    <w:rsid w:val="005D2277"/>
    <w:rsid w:val="005D625B"/>
    <w:rsid w:val="005D6C01"/>
    <w:rsid w:val="00613184"/>
    <w:rsid w:val="0061369C"/>
    <w:rsid w:val="00613851"/>
    <w:rsid w:val="00613E38"/>
    <w:rsid w:val="0061791A"/>
    <w:rsid w:val="00626E59"/>
    <w:rsid w:val="00632A39"/>
    <w:rsid w:val="00656092"/>
    <w:rsid w:val="00657894"/>
    <w:rsid w:val="006742A7"/>
    <w:rsid w:val="00680658"/>
    <w:rsid w:val="00681BC5"/>
    <w:rsid w:val="0068289A"/>
    <w:rsid w:val="006B2519"/>
    <w:rsid w:val="006B3B8B"/>
    <w:rsid w:val="006C098C"/>
    <w:rsid w:val="006E577D"/>
    <w:rsid w:val="00703835"/>
    <w:rsid w:val="00715CD6"/>
    <w:rsid w:val="00716EC0"/>
    <w:rsid w:val="007233D0"/>
    <w:rsid w:val="00723E86"/>
    <w:rsid w:val="00726585"/>
    <w:rsid w:val="00744DA9"/>
    <w:rsid w:val="00744DC7"/>
    <w:rsid w:val="0075013F"/>
    <w:rsid w:val="00756308"/>
    <w:rsid w:val="00763884"/>
    <w:rsid w:val="00772DD9"/>
    <w:rsid w:val="00773D04"/>
    <w:rsid w:val="007A03F7"/>
    <w:rsid w:val="007A387E"/>
    <w:rsid w:val="007A68E0"/>
    <w:rsid w:val="007B6C1B"/>
    <w:rsid w:val="007C4040"/>
    <w:rsid w:val="007E0448"/>
    <w:rsid w:val="007E7892"/>
    <w:rsid w:val="00810B9E"/>
    <w:rsid w:val="008135D5"/>
    <w:rsid w:val="0082781E"/>
    <w:rsid w:val="0083378D"/>
    <w:rsid w:val="00840446"/>
    <w:rsid w:val="00851EC5"/>
    <w:rsid w:val="00854BF1"/>
    <w:rsid w:val="008613C9"/>
    <w:rsid w:val="00861CE0"/>
    <w:rsid w:val="008675AA"/>
    <w:rsid w:val="00873ACD"/>
    <w:rsid w:val="008958AD"/>
    <w:rsid w:val="008A7E06"/>
    <w:rsid w:val="008B24F3"/>
    <w:rsid w:val="008B5793"/>
    <w:rsid w:val="008C1291"/>
    <w:rsid w:val="008C6E05"/>
    <w:rsid w:val="008E03C1"/>
    <w:rsid w:val="00917D89"/>
    <w:rsid w:val="00960BB5"/>
    <w:rsid w:val="00964B14"/>
    <w:rsid w:val="00965E90"/>
    <w:rsid w:val="00970A4D"/>
    <w:rsid w:val="0098460F"/>
    <w:rsid w:val="00987C26"/>
    <w:rsid w:val="009975A5"/>
    <w:rsid w:val="00997CE2"/>
    <w:rsid w:val="009B26A6"/>
    <w:rsid w:val="009B5114"/>
    <w:rsid w:val="009E7363"/>
    <w:rsid w:val="009F0E9B"/>
    <w:rsid w:val="00A02CAD"/>
    <w:rsid w:val="00A05DB3"/>
    <w:rsid w:val="00A06A10"/>
    <w:rsid w:val="00A104C9"/>
    <w:rsid w:val="00A12F33"/>
    <w:rsid w:val="00A30DEA"/>
    <w:rsid w:val="00A45436"/>
    <w:rsid w:val="00A5673B"/>
    <w:rsid w:val="00A82E32"/>
    <w:rsid w:val="00A9745F"/>
    <w:rsid w:val="00AA344C"/>
    <w:rsid w:val="00AB4541"/>
    <w:rsid w:val="00AE169A"/>
    <w:rsid w:val="00AF4D5B"/>
    <w:rsid w:val="00B002AE"/>
    <w:rsid w:val="00B355DE"/>
    <w:rsid w:val="00B468AD"/>
    <w:rsid w:val="00B83202"/>
    <w:rsid w:val="00BB67F4"/>
    <w:rsid w:val="00BC576F"/>
    <w:rsid w:val="00BD33D9"/>
    <w:rsid w:val="00BD5D1A"/>
    <w:rsid w:val="00BD6655"/>
    <w:rsid w:val="00BE6F6F"/>
    <w:rsid w:val="00C014FA"/>
    <w:rsid w:val="00C07484"/>
    <w:rsid w:val="00C1452A"/>
    <w:rsid w:val="00C14E30"/>
    <w:rsid w:val="00C169A6"/>
    <w:rsid w:val="00C172A4"/>
    <w:rsid w:val="00C204E0"/>
    <w:rsid w:val="00C22C31"/>
    <w:rsid w:val="00C23CD8"/>
    <w:rsid w:val="00C26BDB"/>
    <w:rsid w:val="00C362C7"/>
    <w:rsid w:val="00C40088"/>
    <w:rsid w:val="00C44CB3"/>
    <w:rsid w:val="00C4673C"/>
    <w:rsid w:val="00C527EB"/>
    <w:rsid w:val="00CA59BC"/>
    <w:rsid w:val="00CD7C8B"/>
    <w:rsid w:val="00CE032D"/>
    <w:rsid w:val="00CE0961"/>
    <w:rsid w:val="00CE1330"/>
    <w:rsid w:val="00CF6619"/>
    <w:rsid w:val="00D13E22"/>
    <w:rsid w:val="00D266B3"/>
    <w:rsid w:val="00D37D33"/>
    <w:rsid w:val="00D5091B"/>
    <w:rsid w:val="00D70A79"/>
    <w:rsid w:val="00D73C15"/>
    <w:rsid w:val="00DA5872"/>
    <w:rsid w:val="00DA6396"/>
    <w:rsid w:val="00DB50BD"/>
    <w:rsid w:val="00DD03E2"/>
    <w:rsid w:val="00DD14FF"/>
    <w:rsid w:val="00DF0708"/>
    <w:rsid w:val="00E00828"/>
    <w:rsid w:val="00E13834"/>
    <w:rsid w:val="00E32073"/>
    <w:rsid w:val="00E434EF"/>
    <w:rsid w:val="00E8510D"/>
    <w:rsid w:val="00E85CFA"/>
    <w:rsid w:val="00E9240A"/>
    <w:rsid w:val="00E931FC"/>
    <w:rsid w:val="00EA2D4D"/>
    <w:rsid w:val="00EB2683"/>
    <w:rsid w:val="00EC2FF0"/>
    <w:rsid w:val="00EE0EAD"/>
    <w:rsid w:val="00F06225"/>
    <w:rsid w:val="00F468C5"/>
    <w:rsid w:val="00F515C7"/>
    <w:rsid w:val="00F66184"/>
    <w:rsid w:val="00F70716"/>
    <w:rsid w:val="00F71161"/>
    <w:rsid w:val="00F71E1D"/>
    <w:rsid w:val="00F75A1E"/>
    <w:rsid w:val="00F76A55"/>
    <w:rsid w:val="00F8087E"/>
    <w:rsid w:val="00F850CE"/>
    <w:rsid w:val="00FA3028"/>
    <w:rsid w:val="00FD02AE"/>
    <w:rsid w:val="00FE074E"/>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C9B1EB6"/>
  <w15:chartTrackingRefBased/>
  <w15:docId w15:val="{F8270AE3-4E3D-B94C-B987-E2A7D01B01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s-EC"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29703A"/>
    <w:pPr>
      <w:tabs>
        <w:tab w:val="center" w:pos="4419"/>
        <w:tab w:val="right" w:pos="8838"/>
      </w:tabs>
    </w:pPr>
  </w:style>
  <w:style w:type="character" w:customStyle="1" w:styleId="EncabezadoCar">
    <w:name w:val="Encabezado Car"/>
    <w:basedOn w:val="Fuentedeprrafopredeter"/>
    <w:link w:val="Encabezado"/>
    <w:uiPriority w:val="99"/>
    <w:rsid w:val="0029703A"/>
  </w:style>
  <w:style w:type="paragraph" w:styleId="Piedepgina">
    <w:name w:val="footer"/>
    <w:basedOn w:val="Normal"/>
    <w:link w:val="PiedepginaCar"/>
    <w:uiPriority w:val="99"/>
    <w:unhideWhenUsed/>
    <w:rsid w:val="0029703A"/>
    <w:pPr>
      <w:tabs>
        <w:tab w:val="center" w:pos="4419"/>
        <w:tab w:val="right" w:pos="8838"/>
      </w:tabs>
    </w:pPr>
  </w:style>
  <w:style w:type="character" w:customStyle="1" w:styleId="PiedepginaCar">
    <w:name w:val="Pie de página Car"/>
    <w:basedOn w:val="Fuentedeprrafopredeter"/>
    <w:link w:val="Piedepgina"/>
    <w:uiPriority w:val="99"/>
    <w:rsid w:val="0029703A"/>
  </w:style>
  <w:style w:type="paragraph" w:styleId="NormalWeb">
    <w:name w:val="Normal (Web)"/>
    <w:basedOn w:val="Normal"/>
    <w:uiPriority w:val="99"/>
    <w:semiHidden/>
    <w:unhideWhenUsed/>
    <w:rsid w:val="00D73C15"/>
    <w:pPr>
      <w:spacing w:before="100" w:beforeAutospacing="1" w:after="100" w:afterAutospacing="1"/>
    </w:pPr>
    <w:rPr>
      <w:rFonts w:ascii="Times New Roman" w:eastAsia="Times New Roman" w:hAnsi="Times New Roman" w:cs="Times New Roman"/>
      <w:lang w:eastAsia="es-ES_tradnl"/>
    </w:rPr>
  </w:style>
  <w:style w:type="character" w:styleId="Textoennegrita">
    <w:name w:val="Strong"/>
    <w:basedOn w:val="Fuentedeprrafopredeter"/>
    <w:uiPriority w:val="22"/>
    <w:qFormat/>
    <w:rsid w:val="00D73C15"/>
    <w:rPr>
      <w:b/>
      <w:bCs/>
    </w:rPr>
  </w:style>
  <w:style w:type="table" w:styleId="Tablaconcuadrcula">
    <w:name w:val="Table Grid"/>
    <w:basedOn w:val="Tablanormal"/>
    <w:uiPriority w:val="39"/>
    <w:rsid w:val="0061791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BD6655"/>
    <w:rPr>
      <w:color w:val="0563C1" w:themeColor="hyperlink"/>
      <w:u w:val="single"/>
    </w:rPr>
  </w:style>
  <w:style w:type="character" w:styleId="Mencinsinresolver">
    <w:name w:val="Unresolved Mention"/>
    <w:basedOn w:val="Fuentedeprrafopredeter"/>
    <w:uiPriority w:val="99"/>
    <w:semiHidden/>
    <w:unhideWhenUsed/>
    <w:rsid w:val="00BD6655"/>
    <w:rPr>
      <w:color w:val="605E5C"/>
      <w:shd w:val="clear" w:color="auto" w:fill="E1DFDD"/>
    </w:rPr>
  </w:style>
  <w:style w:type="paragraph" w:styleId="Prrafodelista">
    <w:name w:val="List Paragraph"/>
    <w:basedOn w:val="Normal"/>
    <w:uiPriority w:val="34"/>
    <w:qFormat/>
    <w:rsid w:val="00CF6619"/>
    <w:pPr>
      <w:ind w:left="720"/>
      <w:contextualSpacing/>
    </w:pPr>
  </w:style>
  <w:style w:type="paragraph" w:customStyle="1" w:styleId="font8">
    <w:name w:val="font_8"/>
    <w:basedOn w:val="Normal"/>
    <w:rsid w:val="00262C98"/>
    <w:pPr>
      <w:spacing w:before="100" w:beforeAutospacing="1" w:after="100" w:afterAutospacing="1"/>
    </w:pPr>
    <w:rPr>
      <w:rFonts w:ascii="Times New Roman" w:eastAsia="Times New Roman" w:hAnsi="Times New Roman" w:cs="Times New Roman"/>
      <w:lang w:val="es-CL" w:eastAsia="es-ES_tradnl"/>
    </w:rPr>
  </w:style>
  <w:style w:type="character" w:customStyle="1" w:styleId="wixguard">
    <w:name w:val="wixguard"/>
    <w:basedOn w:val="Fuentedeprrafopredeter"/>
    <w:rsid w:val="00262C98"/>
  </w:style>
  <w:style w:type="character" w:customStyle="1" w:styleId="color15">
    <w:name w:val="color_15"/>
    <w:basedOn w:val="Fuentedeprrafopredeter"/>
    <w:rsid w:val="00262C9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1262911">
      <w:bodyDiv w:val="1"/>
      <w:marLeft w:val="0"/>
      <w:marRight w:val="0"/>
      <w:marTop w:val="0"/>
      <w:marBottom w:val="0"/>
      <w:divBdr>
        <w:top w:val="none" w:sz="0" w:space="0" w:color="auto"/>
        <w:left w:val="none" w:sz="0" w:space="0" w:color="auto"/>
        <w:bottom w:val="none" w:sz="0" w:space="0" w:color="auto"/>
        <w:right w:val="none" w:sz="0" w:space="0" w:color="auto"/>
      </w:divBdr>
    </w:div>
    <w:div w:id="1097949369">
      <w:bodyDiv w:val="1"/>
      <w:marLeft w:val="0"/>
      <w:marRight w:val="0"/>
      <w:marTop w:val="0"/>
      <w:marBottom w:val="0"/>
      <w:divBdr>
        <w:top w:val="none" w:sz="0" w:space="0" w:color="auto"/>
        <w:left w:val="none" w:sz="0" w:space="0" w:color="auto"/>
        <w:bottom w:val="none" w:sz="0" w:space="0" w:color="auto"/>
        <w:right w:val="none" w:sz="0" w:space="0" w:color="auto"/>
      </w:divBdr>
    </w:div>
    <w:div w:id="15193442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secim-ec.org" TargetMode="External"/><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mailto:xxcongresoapatrabajos@gmail.com" TargetMode="External"/></Relationships>
</file>

<file path=word/_rels/footer1.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tif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Users/marcoguerrero/Dropbox/SOCIEDAD%20ECUATORIANA%20MORFOLOGIA/II%20Congreso%20Nacional%20SECIM/Oficios%20de%20invitacio&#769;n/Hoja%20membretada.dotx"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747AF0D-0386-F24C-87DA-9E2E2140B5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Hoja membretada.dotx</Template>
  <TotalTime>76</TotalTime>
  <Pages>1</Pages>
  <Words>591</Words>
  <Characters>3255</Characters>
  <Application>Microsoft Office Word</Application>
  <DocSecurity>0</DocSecurity>
  <Lines>27</Lines>
  <Paragraphs>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3839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MARCO AURELIO GUERRERO FIGUEROA</cp:lastModifiedBy>
  <cp:revision>10</cp:revision>
  <cp:lastPrinted>2022-06-21T05:20:00Z</cp:lastPrinted>
  <dcterms:created xsi:type="dcterms:W3CDTF">2022-06-23T02:27:00Z</dcterms:created>
  <dcterms:modified xsi:type="dcterms:W3CDTF">2022-09-13T01:21:00Z</dcterms:modified>
</cp:coreProperties>
</file>